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2" w:rightFromText="142" w:vertAnchor="page" w:horzAnchor="page" w:tblpX="928" w:tblpY="1231"/>
        <w:tblOverlap w:val="never"/>
        <w:tblW w:w="6838" w:type="dxa"/>
        <w:tblLook w:val="01E0" w:firstRow="1" w:lastRow="1" w:firstColumn="1" w:lastColumn="1" w:noHBand="0" w:noVBand="0"/>
      </w:tblPr>
      <w:tblGrid>
        <w:gridCol w:w="6838"/>
      </w:tblGrid>
      <w:tr w:rsidR="00530F28" w14:paraId="65E261B2" w14:textId="77777777">
        <w:trPr>
          <w:trHeight w:hRule="exact" w:val="1652"/>
        </w:trPr>
        <w:tc>
          <w:tcPr>
            <w:tcW w:w="6838" w:type="dxa"/>
          </w:tcPr>
          <w:p w14:paraId="790C3F39" w14:textId="49E48EB8" w:rsidR="00530F28" w:rsidRPr="000C18D0" w:rsidRDefault="00530F28" w:rsidP="00CE7E5A"/>
        </w:tc>
      </w:tr>
    </w:tbl>
    <w:p w14:paraId="38CACA66" w14:textId="39DA26FD" w:rsidR="00530F28" w:rsidRDefault="00102DB5">
      <w:r>
        <w:rPr>
          <w:noProof/>
        </w:rPr>
        <w:drawing>
          <wp:anchor distT="0" distB="0" distL="114300" distR="114300" simplePos="0" relativeHeight="251658247" behindDoc="1" locked="0" layoutInCell="1" allowOverlap="1" wp14:anchorId="6A759344" wp14:editId="570B0524">
            <wp:simplePos x="0" y="0"/>
            <wp:positionH relativeFrom="page">
              <wp:posOffset>5076190</wp:posOffset>
            </wp:positionH>
            <wp:positionV relativeFrom="page">
              <wp:posOffset>-333375</wp:posOffset>
            </wp:positionV>
            <wp:extent cx="2767965" cy="4086225"/>
            <wp:effectExtent l="0" t="0" r="0" b="0"/>
            <wp:wrapNone/>
            <wp:docPr id="61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96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371A3" w14:textId="2E8C4B07" w:rsidR="00530F28" w:rsidRDefault="00530F28" w:rsidP="00530F28">
      <w:bookmarkStart w:id="0" w:name="Text2"/>
    </w:p>
    <w:p w14:paraId="22EB581A" w14:textId="2FB4EF26" w:rsidR="00530F28" w:rsidRDefault="00530F28" w:rsidP="00530F28">
      <w:pPr>
        <w:rPr>
          <w:rFonts w:ascii="Times New Roman" w:hAnsi="Times New Roman"/>
          <w:b/>
          <w:sz w:val="24"/>
          <w:lang w:eastAsia="en-US"/>
        </w:rPr>
      </w:pPr>
    </w:p>
    <w:p w14:paraId="399FA7C6" w14:textId="62F37402" w:rsidR="00CE7E5A" w:rsidRDefault="00DA1A6B" w:rsidP="00530F28">
      <w:pPr>
        <w:ind w:left="-709"/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</w:pPr>
      <w:r w:rsidRPr="00D87119">
        <w:rPr>
          <w:rFonts w:ascii="Arial Rounded MT Bold" w:hAnsi="Arial Rounded MT Bold"/>
          <w:noProof/>
          <w:color w:val="7030A0"/>
          <w:sz w:val="32"/>
          <w:szCs w:val="32"/>
          <w:lang w:val="nb-NO"/>
        </w:rPr>
        <w:drawing>
          <wp:anchor distT="0" distB="0" distL="114300" distR="114300" simplePos="0" relativeHeight="251658243" behindDoc="1" locked="0" layoutInCell="1" allowOverlap="1" wp14:anchorId="7CC88A9D" wp14:editId="47560A2B">
            <wp:simplePos x="0" y="0"/>
            <wp:positionH relativeFrom="column">
              <wp:posOffset>-463724</wp:posOffset>
            </wp:positionH>
            <wp:positionV relativeFrom="paragraph">
              <wp:posOffset>263525</wp:posOffset>
            </wp:positionV>
            <wp:extent cx="6276523" cy="3378835"/>
            <wp:effectExtent l="0" t="0" r="0" b="0"/>
            <wp:wrapNone/>
            <wp:docPr id="522026812" name="Bilde 3" descr="Et bilde som inneholder gull, kunst, lett, møns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026812" name="Bilde 3" descr="Et bilde som inneholder gull, kunst, lett, mønste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10" cy="33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DB5">
        <w:rPr>
          <w:noProof/>
        </w:rPr>
        <w:drawing>
          <wp:anchor distT="0" distB="0" distL="114300" distR="114300" simplePos="0" relativeHeight="251658246" behindDoc="1" locked="0" layoutInCell="1" allowOverlap="1" wp14:anchorId="3B9F827A" wp14:editId="21A35EC6">
            <wp:simplePos x="0" y="0"/>
            <wp:positionH relativeFrom="column">
              <wp:posOffset>3058160</wp:posOffset>
            </wp:positionH>
            <wp:positionV relativeFrom="paragraph">
              <wp:posOffset>50165</wp:posOffset>
            </wp:positionV>
            <wp:extent cx="2597785" cy="1337310"/>
            <wp:effectExtent l="0" t="0" r="0" b="0"/>
            <wp:wrapNone/>
            <wp:docPr id="110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F437F6" w14:textId="207A43BB" w:rsidR="00CE7E5A" w:rsidRPr="00692549" w:rsidRDefault="00CE7E5A" w:rsidP="00CE7E5A">
      <w:pPr>
        <w:pStyle w:val="Overskrift1"/>
        <w:spacing w:after="0"/>
        <w:ind w:left="-567"/>
        <w:rPr>
          <w:rFonts w:ascii="Arial Rounded MT Bold" w:hAnsi="Arial Rounded MT Bold"/>
          <w:color w:val="7030A0"/>
        </w:rPr>
      </w:pPr>
      <w:bookmarkStart w:id="1" w:name="Text1"/>
      <w:bookmarkEnd w:id="1"/>
      <w:r w:rsidRPr="00692549">
        <w:rPr>
          <w:rFonts w:ascii="Arial Rounded MT Bold" w:hAnsi="Arial Rounded MT Bold"/>
          <w:color w:val="7030A0"/>
        </w:rPr>
        <w:t>LysVaken</w:t>
      </w:r>
    </w:p>
    <w:p w14:paraId="192457CC" w14:textId="77777777" w:rsidR="00E02644" w:rsidRDefault="00CE7E5A" w:rsidP="00E02644">
      <w:pPr>
        <w:pStyle w:val="Overskrift1"/>
        <w:spacing w:after="0"/>
        <w:rPr>
          <w:rFonts w:ascii="Arial Rounded MT Bold" w:hAnsi="Arial Rounded MT Bold"/>
          <w:color w:val="7030A0"/>
          <w:sz w:val="24"/>
          <w:szCs w:val="24"/>
        </w:rPr>
      </w:pPr>
      <w:r>
        <w:rPr>
          <w:rFonts w:ascii="Arial Rounded MT Bold" w:hAnsi="Arial Rounded MT Bold"/>
          <w:color w:val="7030A0"/>
          <w:sz w:val="24"/>
          <w:szCs w:val="24"/>
        </w:rPr>
        <w:t xml:space="preserve">              Advent</w:t>
      </w:r>
      <w:r w:rsidR="008749BE">
        <w:rPr>
          <w:rFonts w:ascii="Arial Rounded MT Bold" w:hAnsi="Arial Rounded MT Bold"/>
          <w:color w:val="7030A0"/>
          <w:sz w:val="24"/>
          <w:szCs w:val="24"/>
        </w:rPr>
        <w:t>samling</w:t>
      </w:r>
      <w:r>
        <w:rPr>
          <w:rFonts w:ascii="Arial Rounded MT Bold" w:hAnsi="Arial Rounded MT Bold"/>
          <w:color w:val="7030A0"/>
          <w:sz w:val="24"/>
          <w:szCs w:val="24"/>
        </w:rPr>
        <w:t xml:space="preserve"> i kyrkj</w:t>
      </w:r>
      <w:r w:rsidR="00E02644">
        <w:rPr>
          <w:rFonts w:ascii="Arial Rounded MT Bold" w:hAnsi="Arial Rounded MT Bold"/>
          <w:color w:val="7030A0"/>
          <w:sz w:val="24"/>
          <w:szCs w:val="24"/>
        </w:rPr>
        <w:t>a</w:t>
      </w:r>
    </w:p>
    <w:p w14:paraId="4CCA663B" w14:textId="77777777" w:rsidR="00E02644" w:rsidRDefault="00E02644" w:rsidP="00E02644"/>
    <w:p w14:paraId="1DDFCB93" w14:textId="7F8271EA" w:rsidR="00E02644" w:rsidRPr="00E02644" w:rsidRDefault="000B139B" w:rsidP="00E02644">
      <w:pPr>
        <w:pStyle w:val="Overskrift1"/>
        <w:spacing w:after="0"/>
        <w:ind w:left="-709"/>
        <w:rPr>
          <w:rFonts w:ascii="Arial Rounded MT Bold" w:hAnsi="Arial Rounded MT Bold"/>
          <w:bCs w:val="0"/>
          <w:color w:val="7030A0"/>
          <w:sz w:val="32"/>
          <w:lang w:eastAsia="en-US"/>
        </w:rPr>
      </w:pPr>
      <w:r>
        <w:rPr>
          <w:rFonts w:ascii="Arial Rounded MT Bold" w:hAnsi="Arial Rounded MT Bold"/>
          <w:bCs w:val="0"/>
          <w:color w:val="7030A0"/>
          <w:sz w:val="32"/>
          <w:lang w:eastAsia="en-US"/>
        </w:rPr>
        <w:t>Kjære 6.-klassing</w:t>
      </w:r>
      <w:r>
        <w:rPr>
          <w:rFonts w:ascii="Arial Rounded MT Bold" w:hAnsi="Arial Rounded MT Bold"/>
          <w:bCs w:val="0"/>
          <w:color w:val="7030A0"/>
          <w:sz w:val="32"/>
          <w:lang w:eastAsia="en-US"/>
        </w:rPr>
        <w:br/>
      </w:r>
      <w:r w:rsidR="00E02644" w:rsidRPr="00E02644">
        <w:rPr>
          <w:rFonts w:ascii="Arial Rounded MT Bold" w:hAnsi="Arial Rounded MT Bold"/>
          <w:bCs w:val="0"/>
          <w:color w:val="7030A0"/>
          <w:sz w:val="32"/>
          <w:lang w:eastAsia="en-US"/>
        </w:rPr>
        <w:t xml:space="preserve">Har du lyst å vere med på noko spennande? </w:t>
      </w:r>
    </w:p>
    <w:p w14:paraId="2D918EC9" w14:textId="05C776D4" w:rsidR="00E02644" w:rsidRPr="00820B89" w:rsidRDefault="00E02644" w:rsidP="00E02644">
      <w:pPr>
        <w:ind w:left="-709"/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</w:pPr>
      <w:r w:rsidRPr="00820B89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Bli</w:t>
      </w:r>
      <w:r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 xml:space="preserve"> med på Lys</w:t>
      </w:r>
      <w:r w:rsidRPr="00820B89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Vaken</w:t>
      </w:r>
      <w:r w:rsidR="003A070C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 xml:space="preserve"> </w:t>
      </w:r>
      <w:r w:rsidR="00D3297F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29</w:t>
      </w:r>
      <w:r w:rsidR="003B5E33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.nov</w:t>
      </w:r>
      <w:r w:rsidR="003A070C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.</w:t>
      </w:r>
      <w:r w:rsidR="00D3297F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 xml:space="preserve"> </w:t>
      </w:r>
      <w:r w:rsidR="003A070C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-</w:t>
      </w:r>
      <w:r w:rsidR="00D3297F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 xml:space="preserve"> 30.nov</w:t>
      </w:r>
      <w:r w:rsidRPr="00820B89">
        <w:rPr>
          <w:rFonts w:ascii="Arial Rounded MT Bold" w:hAnsi="Arial Rounded MT Bold" w:cs="Arial"/>
          <w:b/>
          <w:color w:val="7030A0"/>
          <w:sz w:val="32"/>
          <w:szCs w:val="32"/>
          <w:lang w:eastAsia="en-US"/>
        </w:rPr>
        <w:t>!</w:t>
      </w:r>
    </w:p>
    <w:p w14:paraId="5B7BEB6D" w14:textId="77777777" w:rsidR="003B5E33" w:rsidRDefault="008749BE" w:rsidP="008749BE">
      <w:pPr>
        <w:ind w:left="-709"/>
        <w:rPr>
          <w:rFonts w:ascii="Arial" w:hAnsi="Arial" w:cs="Arial"/>
          <w:sz w:val="24"/>
          <w:lang w:eastAsia="en-US"/>
        </w:rPr>
      </w:pPr>
      <w:r w:rsidRPr="00F54E58">
        <w:rPr>
          <w:rFonts w:ascii="Arial" w:hAnsi="Arial" w:cs="Arial"/>
          <w:sz w:val="24"/>
          <w:lang w:eastAsia="en-US"/>
        </w:rPr>
        <w:t xml:space="preserve">Vi startar laurdagen </w:t>
      </w:r>
      <w:r w:rsidRPr="00F54E58">
        <w:rPr>
          <w:rFonts w:ascii="Arial" w:hAnsi="Arial" w:cs="Arial"/>
          <w:color w:val="7030A0"/>
          <w:sz w:val="24"/>
          <w:lang w:eastAsia="en-US"/>
        </w:rPr>
        <w:t>kl.1</w:t>
      </w:r>
      <w:r w:rsidR="003B5E33">
        <w:rPr>
          <w:rFonts w:ascii="Arial" w:hAnsi="Arial" w:cs="Arial"/>
          <w:color w:val="7030A0"/>
          <w:sz w:val="24"/>
          <w:lang w:eastAsia="en-US"/>
        </w:rPr>
        <w:t>6</w:t>
      </w:r>
      <w:r w:rsidRPr="00F54E58">
        <w:rPr>
          <w:rFonts w:ascii="Arial" w:hAnsi="Arial" w:cs="Arial"/>
          <w:color w:val="7030A0"/>
          <w:sz w:val="24"/>
          <w:lang w:eastAsia="en-US"/>
        </w:rPr>
        <w:t>.00</w:t>
      </w:r>
      <w:r w:rsidRPr="00F54E58">
        <w:rPr>
          <w:rFonts w:ascii="Arial" w:hAnsi="Arial" w:cs="Arial"/>
          <w:sz w:val="24"/>
          <w:lang w:eastAsia="en-US"/>
        </w:rPr>
        <w:t xml:space="preserve"> i Indre Sula kyrkje. Då skal vi leike,</w:t>
      </w:r>
      <w:r w:rsidR="003B5E33">
        <w:rPr>
          <w:rFonts w:ascii="Arial" w:hAnsi="Arial" w:cs="Arial"/>
          <w:sz w:val="24"/>
          <w:lang w:eastAsia="en-US"/>
        </w:rPr>
        <w:t xml:space="preserve"> </w:t>
      </w:r>
      <w:r>
        <w:rPr>
          <w:rFonts w:ascii="Arial" w:hAnsi="Arial" w:cs="Arial"/>
          <w:sz w:val="24"/>
          <w:lang w:eastAsia="en-US"/>
        </w:rPr>
        <w:t xml:space="preserve">synge, </w:t>
      </w:r>
      <w:r w:rsidRPr="00F54E58">
        <w:rPr>
          <w:rFonts w:ascii="Arial" w:hAnsi="Arial" w:cs="Arial"/>
          <w:sz w:val="24"/>
          <w:lang w:eastAsia="en-US"/>
        </w:rPr>
        <w:t xml:space="preserve">ha aktivitetar ute og inne, førebu gudsteneste, ete og ha det kjekt i lag. </w:t>
      </w:r>
    </w:p>
    <w:p w14:paraId="4771DB9D" w14:textId="0C85AC33" w:rsidR="008749BE" w:rsidRDefault="003B5E33" w:rsidP="008749BE">
      <w:pPr>
        <w:ind w:left="-709"/>
        <w:rPr>
          <w:rFonts w:ascii="Arial" w:hAnsi="Arial" w:cs="Arial"/>
          <w:i/>
          <w:sz w:val="24"/>
          <w:lang w:eastAsia="en-US"/>
        </w:rPr>
      </w:pPr>
      <w:r>
        <w:rPr>
          <w:rFonts w:ascii="Arial" w:hAnsi="Arial" w:cs="Arial"/>
          <w:sz w:val="24"/>
          <w:lang w:eastAsia="en-US"/>
        </w:rPr>
        <w:t>Når kvelden kjem søv vi over i kyrkja!*</w:t>
      </w:r>
      <w:r w:rsidR="004B6203">
        <w:rPr>
          <w:rFonts w:ascii="Arial" w:hAnsi="Arial" w:cs="Arial"/>
          <w:sz w:val="24"/>
          <w:lang w:eastAsia="en-US"/>
        </w:rPr>
        <w:t xml:space="preserve"> **</w:t>
      </w:r>
    </w:p>
    <w:p w14:paraId="4EBBF5A6" w14:textId="77777777" w:rsidR="003B5E33" w:rsidRDefault="003B5E33" w:rsidP="003B5E33">
      <w:pPr>
        <w:ind w:left="-709"/>
        <w:rPr>
          <w:rFonts w:ascii="Arial" w:hAnsi="Arial" w:cs="Arial"/>
          <w:sz w:val="24"/>
          <w:lang w:eastAsia="en-US"/>
        </w:rPr>
      </w:pPr>
    </w:p>
    <w:p w14:paraId="769D3734" w14:textId="392F7966" w:rsidR="003B5E33" w:rsidRDefault="003B5E33" w:rsidP="003B5E33">
      <w:pPr>
        <w:ind w:left="-709"/>
        <w:rPr>
          <w:rFonts w:ascii="Arial" w:hAnsi="Arial" w:cs="Arial"/>
          <w:sz w:val="24"/>
          <w:lang w:eastAsia="en-US"/>
        </w:rPr>
      </w:pPr>
      <w:r>
        <w:rPr>
          <w:rFonts w:ascii="Arial" w:hAnsi="Arial" w:cs="Arial"/>
          <w:sz w:val="24"/>
          <w:lang w:eastAsia="en-US"/>
        </w:rPr>
        <w:t>Vi et frukost i lag på søndag, og gjer klar</w:t>
      </w:r>
      <w:r w:rsidRPr="00F54E58">
        <w:rPr>
          <w:rFonts w:ascii="Arial" w:hAnsi="Arial" w:cs="Arial"/>
          <w:sz w:val="24"/>
          <w:lang w:eastAsia="en-US"/>
        </w:rPr>
        <w:t xml:space="preserve"> </w:t>
      </w:r>
      <w:r>
        <w:rPr>
          <w:rFonts w:ascii="Arial" w:hAnsi="Arial" w:cs="Arial"/>
          <w:sz w:val="24"/>
          <w:lang w:eastAsia="en-US"/>
        </w:rPr>
        <w:t>til gudstenesta som startar</w:t>
      </w:r>
      <w:r w:rsidRPr="00F54E58">
        <w:rPr>
          <w:rFonts w:ascii="Arial" w:hAnsi="Arial" w:cs="Arial"/>
          <w:sz w:val="24"/>
          <w:lang w:eastAsia="en-US"/>
        </w:rPr>
        <w:t xml:space="preserve"> kl. 11.00.</w:t>
      </w:r>
      <w:r>
        <w:rPr>
          <w:rFonts w:ascii="Arial" w:hAnsi="Arial" w:cs="Arial"/>
          <w:sz w:val="24"/>
          <w:lang w:eastAsia="en-US"/>
        </w:rPr>
        <w:t xml:space="preserve"> </w:t>
      </w:r>
      <w:r w:rsidR="004B6203">
        <w:rPr>
          <w:rFonts w:ascii="Arial" w:hAnsi="Arial" w:cs="Arial"/>
          <w:sz w:val="24"/>
          <w:lang w:eastAsia="en-US"/>
        </w:rPr>
        <w:t>Familien</w:t>
      </w:r>
      <w:r>
        <w:rPr>
          <w:rFonts w:ascii="Arial" w:hAnsi="Arial" w:cs="Arial"/>
          <w:sz w:val="24"/>
          <w:lang w:eastAsia="en-US"/>
        </w:rPr>
        <w:t xml:space="preserve"> di</w:t>
      </w:r>
      <w:r w:rsidR="004B6203">
        <w:rPr>
          <w:rFonts w:ascii="Arial" w:hAnsi="Arial" w:cs="Arial"/>
          <w:sz w:val="24"/>
          <w:lang w:eastAsia="en-US"/>
        </w:rPr>
        <w:t>n, fadrar, besteforeldre og andre</w:t>
      </w:r>
      <w:r>
        <w:rPr>
          <w:rFonts w:ascii="Arial" w:hAnsi="Arial" w:cs="Arial"/>
          <w:sz w:val="24"/>
          <w:lang w:eastAsia="en-US"/>
        </w:rPr>
        <w:t xml:space="preserve"> er sjølvsagt også invitert til gudstenesta</w:t>
      </w:r>
      <w:r w:rsidRPr="00F54E58">
        <w:rPr>
          <w:rFonts w:ascii="Arial" w:hAnsi="Arial" w:cs="Arial"/>
          <w:sz w:val="24"/>
          <w:lang w:eastAsia="en-US"/>
        </w:rPr>
        <w:t>.</w:t>
      </w:r>
      <w:r>
        <w:rPr>
          <w:rFonts w:ascii="Arial" w:hAnsi="Arial" w:cs="Arial"/>
          <w:sz w:val="24"/>
          <w:lang w:eastAsia="en-US"/>
        </w:rPr>
        <w:t xml:space="preserve"> Vi avsluttar med kyrkjekaffi og er ferdig ca kl.12.30.</w:t>
      </w:r>
    </w:p>
    <w:p w14:paraId="74A02C0A" w14:textId="5F9CF3A1" w:rsidR="003B5E33" w:rsidRDefault="003B5E33" w:rsidP="003B5E33">
      <w:pPr>
        <w:ind w:left="-709"/>
        <w:rPr>
          <w:rFonts w:ascii="Arial" w:hAnsi="Arial" w:cs="Arial"/>
          <w:sz w:val="24"/>
          <w:lang w:eastAsia="en-US"/>
        </w:rPr>
      </w:pPr>
    </w:p>
    <w:p w14:paraId="30E5AFFC" w14:textId="7BB46698" w:rsidR="003B5E33" w:rsidRDefault="00DA1A6B" w:rsidP="008749BE">
      <w:pPr>
        <w:ind w:left="-709"/>
        <w:rPr>
          <w:rFonts w:ascii="Arial" w:hAnsi="Arial" w:cs="Arial"/>
          <w:sz w:val="20"/>
          <w:szCs w:val="20"/>
          <w:lang w:eastAsia="en-US"/>
        </w:rPr>
      </w:pPr>
      <w:r w:rsidRPr="00D87119">
        <w:rPr>
          <w:rFonts w:ascii="Arial Rounded MT Bold" w:hAnsi="Arial Rounded MT Bold"/>
          <w:noProof/>
          <w:color w:val="7030A0"/>
          <w:sz w:val="32"/>
          <w:szCs w:val="32"/>
          <w:lang w:val="nb-NO"/>
        </w:rPr>
        <w:drawing>
          <wp:anchor distT="0" distB="0" distL="114300" distR="114300" simplePos="0" relativeHeight="251658240" behindDoc="1" locked="0" layoutInCell="1" allowOverlap="1" wp14:anchorId="24B6CD4D" wp14:editId="5E24C7E7">
            <wp:simplePos x="0" y="0"/>
            <wp:positionH relativeFrom="column">
              <wp:posOffset>-477347</wp:posOffset>
            </wp:positionH>
            <wp:positionV relativeFrom="paragraph">
              <wp:posOffset>254635</wp:posOffset>
            </wp:positionV>
            <wp:extent cx="6312997" cy="3398470"/>
            <wp:effectExtent l="0" t="0" r="0" b="0"/>
            <wp:wrapNone/>
            <wp:docPr id="11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108" cy="340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33">
        <w:rPr>
          <w:rFonts w:ascii="Arial" w:hAnsi="Arial" w:cs="Arial"/>
          <w:sz w:val="24"/>
          <w:lang w:eastAsia="en-US"/>
        </w:rPr>
        <w:t>*</w:t>
      </w:r>
      <w:r w:rsidR="003B5E33" w:rsidRPr="003B5E33">
        <w:rPr>
          <w:rFonts w:ascii="Arial" w:hAnsi="Arial" w:cs="Arial"/>
          <w:sz w:val="20"/>
          <w:szCs w:val="20"/>
          <w:lang w:eastAsia="en-US"/>
        </w:rPr>
        <w:t>vi er avhengig av å ha</w:t>
      </w:r>
      <w:r w:rsidR="003B5E33">
        <w:rPr>
          <w:rFonts w:ascii="Arial" w:hAnsi="Arial" w:cs="Arial"/>
          <w:sz w:val="20"/>
          <w:szCs w:val="20"/>
          <w:lang w:eastAsia="en-US"/>
        </w:rPr>
        <w:t xml:space="preserve"> minst</w:t>
      </w:r>
      <w:r w:rsidR="003B5E33" w:rsidRPr="003B5E3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D2168F">
        <w:rPr>
          <w:rFonts w:ascii="Arial" w:hAnsi="Arial" w:cs="Arial"/>
          <w:sz w:val="20"/>
          <w:szCs w:val="20"/>
          <w:lang w:eastAsia="en-US"/>
        </w:rPr>
        <w:t>4</w:t>
      </w:r>
      <w:r w:rsidR="003B5E33" w:rsidRPr="003B5E33">
        <w:rPr>
          <w:rFonts w:ascii="Arial" w:hAnsi="Arial" w:cs="Arial"/>
          <w:sz w:val="20"/>
          <w:szCs w:val="20"/>
          <w:lang w:eastAsia="en-US"/>
        </w:rPr>
        <w:t xml:space="preserve"> foreldre</w:t>
      </w:r>
      <w:r w:rsidR="00D2168F">
        <w:rPr>
          <w:rFonts w:ascii="Arial" w:hAnsi="Arial" w:cs="Arial"/>
          <w:sz w:val="20"/>
          <w:szCs w:val="20"/>
          <w:lang w:eastAsia="en-US"/>
        </w:rPr>
        <w:t xml:space="preserve"> (2 frå 23.00-04.00 og 2 frå 04.00-08.</w:t>
      </w:r>
      <w:r w:rsidR="00BF79E0">
        <w:rPr>
          <w:rFonts w:ascii="Arial" w:hAnsi="Arial" w:cs="Arial"/>
          <w:sz w:val="20"/>
          <w:szCs w:val="20"/>
          <w:lang w:eastAsia="en-US"/>
        </w:rPr>
        <w:t>30</w:t>
      </w:r>
      <w:r w:rsidR="00D2168F">
        <w:rPr>
          <w:rFonts w:ascii="Arial" w:hAnsi="Arial" w:cs="Arial"/>
          <w:sz w:val="20"/>
          <w:szCs w:val="20"/>
          <w:lang w:eastAsia="en-US"/>
        </w:rPr>
        <w:t>)</w:t>
      </w:r>
      <w:r w:rsidR="003B5E33" w:rsidRPr="003B5E33">
        <w:rPr>
          <w:rFonts w:ascii="Arial" w:hAnsi="Arial" w:cs="Arial"/>
          <w:sz w:val="20"/>
          <w:szCs w:val="20"/>
          <w:lang w:eastAsia="en-US"/>
        </w:rPr>
        <w:t xml:space="preserve"> som nattevakter</w:t>
      </w:r>
      <w:r w:rsidR="003B5E33">
        <w:rPr>
          <w:rFonts w:ascii="Arial" w:hAnsi="Arial" w:cs="Arial"/>
          <w:sz w:val="20"/>
          <w:szCs w:val="20"/>
          <w:lang w:eastAsia="en-US"/>
        </w:rPr>
        <w:t xml:space="preserve"> for å få til overnatting. Viss det ikkje gå</w:t>
      </w:r>
      <w:r w:rsidR="004B6203">
        <w:rPr>
          <w:rFonts w:ascii="Arial" w:hAnsi="Arial" w:cs="Arial"/>
          <w:sz w:val="20"/>
          <w:szCs w:val="20"/>
          <w:lang w:eastAsia="en-US"/>
        </w:rPr>
        <w:t>r</w:t>
      </w:r>
      <w:r w:rsidR="003B5E33">
        <w:rPr>
          <w:rFonts w:ascii="Arial" w:hAnsi="Arial" w:cs="Arial"/>
          <w:sz w:val="20"/>
          <w:szCs w:val="20"/>
          <w:lang w:eastAsia="en-US"/>
        </w:rPr>
        <w:t xml:space="preserve"> søv barna heime og kjem tilbake </w:t>
      </w:r>
      <w:r w:rsidR="004B6203">
        <w:rPr>
          <w:rFonts w:ascii="Arial" w:hAnsi="Arial" w:cs="Arial"/>
          <w:sz w:val="20"/>
          <w:szCs w:val="20"/>
          <w:lang w:eastAsia="en-US"/>
        </w:rPr>
        <w:t xml:space="preserve">til gudstenesta </w:t>
      </w:r>
      <w:r w:rsidR="003B5E33">
        <w:rPr>
          <w:rFonts w:ascii="Arial" w:hAnsi="Arial" w:cs="Arial"/>
          <w:sz w:val="20"/>
          <w:szCs w:val="20"/>
          <w:lang w:eastAsia="en-US"/>
        </w:rPr>
        <w:t>på søndagen!</w:t>
      </w:r>
    </w:p>
    <w:p w14:paraId="4E1DCB4C" w14:textId="25D96A64" w:rsidR="004B6203" w:rsidRDefault="004B6203" w:rsidP="008749BE">
      <w:pPr>
        <w:ind w:left="-709"/>
        <w:rPr>
          <w:rFonts w:ascii="Arial" w:hAnsi="Arial" w:cs="Arial"/>
          <w:sz w:val="24"/>
          <w:lang w:eastAsia="en-US"/>
        </w:rPr>
      </w:pPr>
      <w:r>
        <w:rPr>
          <w:rFonts w:ascii="Arial" w:hAnsi="Arial" w:cs="Arial"/>
          <w:sz w:val="20"/>
          <w:szCs w:val="20"/>
          <w:lang w:eastAsia="en-US"/>
        </w:rPr>
        <w:t>**det kan også vere at nokon ikkje ønsker å sove i kyrkja uansett. Det er sjølvsagt også mogleg</w:t>
      </w:r>
      <w:r w:rsidRPr="004B6203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  <w:lang w:eastAsia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Arial" w:hAnsi="Arial" w:cs="Arial"/>
          <w:sz w:val="20"/>
          <w:szCs w:val="20"/>
          <w:lang w:eastAsia="en-US"/>
        </w:rPr>
        <w:t>.</w:t>
      </w:r>
    </w:p>
    <w:p w14:paraId="3D5E63F8" w14:textId="23DD64B0" w:rsidR="00CB627E" w:rsidRPr="00F54E58" w:rsidRDefault="00102DB5" w:rsidP="00F54E58">
      <w:pPr>
        <w:pStyle w:val="Undertittel"/>
        <w:rPr>
          <w:sz w:val="24"/>
          <w:lang w:eastAsia="en-US"/>
        </w:rPr>
      </w:pPr>
      <w:r w:rsidRPr="00D87119">
        <w:rPr>
          <w:rFonts w:ascii="Arial Rounded MT Bold" w:hAnsi="Arial Rounded MT Bold"/>
          <w:noProof/>
          <w:color w:val="7030A0"/>
          <w:sz w:val="32"/>
          <w:szCs w:val="32"/>
        </w:rPr>
        <w:drawing>
          <wp:anchor distT="0" distB="0" distL="114300" distR="114300" simplePos="0" relativeHeight="251658241" behindDoc="1" locked="0" layoutInCell="1" allowOverlap="1" wp14:anchorId="715D55F0" wp14:editId="3518F2AD">
            <wp:simplePos x="0" y="0"/>
            <wp:positionH relativeFrom="column">
              <wp:posOffset>-340360</wp:posOffset>
            </wp:positionH>
            <wp:positionV relativeFrom="paragraph">
              <wp:posOffset>140335</wp:posOffset>
            </wp:positionV>
            <wp:extent cx="1913890" cy="1783715"/>
            <wp:effectExtent l="0" t="0" r="0" b="0"/>
            <wp:wrapTight wrapText="bothSides">
              <wp:wrapPolygon edited="0">
                <wp:start x="0" y="0"/>
                <wp:lineTo x="0" y="21454"/>
                <wp:lineTo x="21285" y="21454"/>
                <wp:lineTo x="21285" y="0"/>
                <wp:lineTo x="0" y="0"/>
              </wp:wrapPolygon>
            </wp:wrapTight>
            <wp:docPr id="10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9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E0299" w14:textId="6983256D" w:rsidR="00530F28" w:rsidRPr="007936FB" w:rsidRDefault="00CB627E" w:rsidP="00F54E58">
      <w:pPr>
        <w:pStyle w:val="Undertittel"/>
        <w:rPr>
          <w:rFonts w:ascii="Arial Rounded MT Bold" w:hAnsi="Arial Rounded MT Bold"/>
          <w:b/>
          <w:color w:val="7030A0"/>
          <w:sz w:val="32"/>
          <w:szCs w:val="32"/>
          <w:lang w:eastAsia="en-US"/>
        </w:rPr>
      </w:pPr>
      <w:r w:rsidRPr="00EC21EC">
        <w:rPr>
          <w:rFonts w:ascii="Arial Rounded MT Bold" w:hAnsi="Arial Rounded MT Bold"/>
          <w:b/>
          <w:color w:val="7030A0"/>
          <w:sz w:val="32"/>
          <w:szCs w:val="32"/>
          <w:lang w:eastAsia="en-US"/>
        </w:rPr>
        <w:t>P</w:t>
      </w:r>
      <w:r w:rsidR="00AE6623" w:rsidRPr="00EC21EC">
        <w:rPr>
          <w:rFonts w:ascii="Arial Rounded MT Bold" w:hAnsi="Arial Rounded MT Bold"/>
          <w:b/>
          <w:color w:val="7030A0"/>
          <w:sz w:val="32"/>
          <w:szCs w:val="32"/>
          <w:lang w:eastAsia="en-US"/>
        </w:rPr>
        <w:t>åmelding</w:t>
      </w:r>
    </w:p>
    <w:p w14:paraId="25268D43" w14:textId="6E9D176D" w:rsidR="00CB627E" w:rsidRPr="00EC21EC" w:rsidRDefault="00906FA8" w:rsidP="00F54E58">
      <w:pPr>
        <w:pStyle w:val="Undertittel"/>
        <w:rPr>
          <w:sz w:val="24"/>
          <w:lang w:eastAsia="en-US"/>
        </w:rPr>
      </w:pPr>
      <w:r w:rsidRPr="00EC21EC">
        <w:rPr>
          <w:sz w:val="24"/>
          <w:lang w:eastAsia="en-US"/>
        </w:rPr>
        <w:t>Påmeldinga er elektronisk og d</w:t>
      </w:r>
      <w:r w:rsidR="00CB627E" w:rsidRPr="00EC21EC">
        <w:rPr>
          <w:sz w:val="24"/>
          <w:lang w:eastAsia="en-US"/>
        </w:rPr>
        <w:t>e finn link til påmelding</w:t>
      </w:r>
      <w:r w:rsidRPr="00EC21EC">
        <w:rPr>
          <w:sz w:val="24"/>
          <w:lang w:eastAsia="en-US"/>
        </w:rPr>
        <w:t>skjemaet</w:t>
      </w:r>
      <w:r w:rsidR="00CB627E" w:rsidRPr="00EC21EC">
        <w:rPr>
          <w:sz w:val="24"/>
          <w:lang w:eastAsia="en-US"/>
        </w:rPr>
        <w:t xml:space="preserve"> på nettsida vår: </w:t>
      </w:r>
      <w:hyperlink r:id="rId14" w:history="1">
        <w:r w:rsidR="00CB627E" w:rsidRPr="00EC21EC">
          <w:rPr>
            <w:rStyle w:val="Hyperkobling"/>
            <w:sz w:val="24"/>
            <w:lang w:eastAsia="en-US"/>
          </w:rPr>
          <w:t>www.kyrkja.no/sula</w:t>
        </w:r>
      </w:hyperlink>
      <w:r w:rsidR="00CB627E" w:rsidRPr="00EC21EC">
        <w:rPr>
          <w:sz w:val="24"/>
          <w:lang w:eastAsia="en-US"/>
        </w:rPr>
        <w:t xml:space="preserve">. </w:t>
      </w:r>
    </w:p>
    <w:p w14:paraId="53060979" w14:textId="28D1ADC8" w:rsidR="00906FA8" w:rsidRPr="00EC21EC" w:rsidRDefault="00906FA8" w:rsidP="00906FA8">
      <w:pPr>
        <w:ind w:left="-709"/>
        <w:rPr>
          <w:rFonts w:ascii="Arial" w:hAnsi="Arial" w:cs="Arial"/>
          <w:sz w:val="24"/>
          <w:lang w:eastAsia="en-US"/>
        </w:rPr>
      </w:pPr>
      <w:r w:rsidRPr="00EC21EC">
        <w:rPr>
          <w:rFonts w:ascii="Arial" w:hAnsi="Arial" w:cs="Arial"/>
          <w:sz w:val="24"/>
          <w:lang w:eastAsia="en-US"/>
        </w:rPr>
        <w:t>I påmeldingsskjemaet blir også foreldre/føresette spurt om å hjelpe til med ulike oppgåver gjennom helga, som å bake pizza/kake</w:t>
      </w:r>
      <w:r w:rsidR="00EC21EC">
        <w:rPr>
          <w:rFonts w:ascii="Arial" w:hAnsi="Arial" w:cs="Arial"/>
          <w:sz w:val="24"/>
          <w:lang w:eastAsia="en-US"/>
        </w:rPr>
        <w:t xml:space="preserve"> og</w:t>
      </w:r>
      <w:r w:rsidRPr="00EC21EC">
        <w:rPr>
          <w:rFonts w:ascii="Arial" w:hAnsi="Arial" w:cs="Arial"/>
          <w:sz w:val="24"/>
          <w:lang w:eastAsia="en-US"/>
        </w:rPr>
        <w:t xml:space="preserve"> vere på kjøkkenet under måltid</w:t>
      </w:r>
      <w:r w:rsidR="004B6203">
        <w:rPr>
          <w:rFonts w:ascii="Arial" w:hAnsi="Arial" w:cs="Arial"/>
          <w:sz w:val="24"/>
          <w:lang w:eastAsia="en-US"/>
        </w:rPr>
        <w:t xml:space="preserve"> og sitte nattevakt.</w:t>
      </w:r>
    </w:p>
    <w:p w14:paraId="47A1A325" w14:textId="59EF3D19" w:rsidR="00E02644" w:rsidRPr="00906FA8" w:rsidRDefault="00E02644" w:rsidP="00E02644">
      <w:pPr>
        <w:ind w:left="-709"/>
        <w:rPr>
          <w:rFonts w:ascii="Arial" w:hAnsi="Arial" w:cs="Arial"/>
          <w:sz w:val="24"/>
          <w:lang w:val="nb-NO" w:eastAsia="en-US"/>
        </w:rPr>
      </w:pPr>
      <w:r>
        <w:rPr>
          <w:rFonts w:ascii="Arial" w:hAnsi="Arial" w:cs="Arial"/>
          <w:sz w:val="24"/>
          <w:lang w:val="nb-NO" w:eastAsia="en-US"/>
        </w:rPr>
        <w:t xml:space="preserve">Frist for påmelding er </w:t>
      </w:r>
      <w:r w:rsidR="004B6203">
        <w:rPr>
          <w:rFonts w:ascii="Arial" w:hAnsi="Arial" w:cs="Arial"/>
          <w:sz w:val="24"/>
          <w:lang w:val="nb-NO" w:eastAsia="en-US"/>
        </w:rPr>
        <w:t>onsdag</w:t>
      </w:r>
      <w:r>
        <w:rPr>
          <w:rFonts w:ascii="Arial" w:hAnsi="Arial" w:cs="Arial"/>
          <w:sz w:val="24"/>
          <w:lang w:val="nb-NO" w:eastAsia="en-US"/>
        </w:rPr>
        <w:t xml:space="preserve"> </w:t>
      </w:r>
      <w:r w:rsidR="00D3297F">
        <w:rPr>
          <w:rFonts w:ascii="Arial" w:hAnsi="Arial" w:cs="Arial"/>
          <w:sz w:val="24"/>
          <w:lang w:val="nb-NO" w:eastAsia="en-US"/>
        </w:rPr>
        <w:t>26</w:t>
      </w:r>
      <w:r>
        <w:rPr>
          <w:rFonts w:ascii="Arial" w:hAnsi="Arial" w:cs="Arial"/>
          <w:sz w:val="24"/>
          <w:lang w:val="nb-NO" w:eastAsia="en-US"/>
        </w:rPr>
        <w:t xml:space="preserve">.11 kl.14. </w:t>
      </w:r>
    </w:p>
    <w:p w14:paraId="4A0EFCDC" w14:textId="77777777" w:rsidR="008C04BA" w:rsidRDefault="008C04BA" w:rsidP="00E02644">
      <w:pPr>
        <w:pStyle w:val="Undertittel"/>
        <w:rPr>
          <w:b/>
          <w:sz w:val="24"/>
          <w:lang w:val="nb-NO" w:eastAsia="en-US"/>
        </w:rPr>
      </w:pPr>
    </w:p>
    <w:p w14:paraId="1B926136" w14:textId="6A898B22" w:rsidR="00CB627E" w:rsidRDefault="00E02644" w:rsidP="00E02644">
      <w:pPr>
        <w:pStyle w:val="Undertittel"/>
        <w:rPr>
          <w:b/>
          <w:sz w:val="22"/>
          <w:szCs w:val="22"/>
          <w:lang w:eastAsia="en-US"/>
        </w:rPr>
      </w:pPr>
      <w:r w:rsidRPr="008C04BA">
        <w:rPr>
          <w:b/>
          <w:sz w:val="22"/>
          <w:szCs w:val="22"/>
          <w:lang w:eastAsia="en-US"/>
        </w:rPr>
        <w:t>Vi har begrensa plass, så det gjeld å vere tidleg ute.</w:t>
      </w:r>
    </w:p>
    <w:p w14:paraId="4318B3E5" w14:textId="21D35DC1" w:rsidR="008C04BA" w:rsidRDefault="008C04BA" w:rsidP="00E02644">
      <w:pPr>
        <w:pStyle w:val="Undertittel"/>
        <w:rPr>
          <w:b/>
          <w:sz w:val="22"/>
          <w:szCs w:val="22"/>
          <w:lang w:eastAsia="en-US"/>
        </w:rPr>
      </w:pPr>
    </w:p>
    <w:p w14:paraId="79098076" w14:textId="7F982B09" w:rsidR="008C04BA" w:rsidRPr="00CB627E" w:rsidRDefault="008C04BA" w:rsidP="00E02644">
      <w:pPr>
        <w:pStyle w:val="Undertittel"/>
        <w:rPr>
          <w:sz w:val="24"/>
          <w:lang w:eastAsia="en-US"/>
        </w:rPr>
      </w:pPr>
      <w:r w:rsidRPr="008C04BA">
        <w:rPr>
          <w:noProof/>
          <w:sz w:val="24"/>
          <w:lang w:eastAsia="en-US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4853652" wp14:editId="2C7083F2">
                <wp:simplePos x="0" y="0"/>
                <wp:positionH relativeFrom="column">
                  <wp:posOffset>3225165</wp:posOffset>
                </wp:positionH>
                <wp:positionV relativeFrom="page">
                  <wp:posOffset>9906000</wp:posOffset>
                </wp:positionV>
                <wp:extent cx="2137410" cy="231775"/>
                <wp:effectExtent l="0" t="0" r="0" b="0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741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62C86" w14:textId="77777777" w:rsidR="008C04BA" w:rsidRPr="008C04BA" w:rsidRDefault="008C04BA" w:rsidP="008C04BA">
                            <w:pPr>
                              <w:rPr>
                                <w:lang w:val="nb-NO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Sula kyrkjelyd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853652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253.95pt;margin-top:780pt;width:168.3pt;height:18.25pt;z-index:251658245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" filled="f" stroked="f">
                <v:textbox style="mso-fit-shape-to-text:t">
                  <w:txbxContent>
                    <w:p w14:paraId="73C62C86" w14:textId="77777777" w:rsidR="008C04BA" w:rsidRPr="008C04BA" w:rsidRDefault="008C04BA" w:rsidP="008C04BA">
                      <w:pPr>
                        <w:rPr>
                          <w:lang w:val="nb-NO"/>
                        </w:rPr>
                      </w:pPr>
                      <w:r>
                        <w:rPr>
                          <w:rFonts w:ascii="Arial" w:hAnsi="Arial" w:cs="Arial"/>
                        </w:rPr>
                        <w:t>Sula kyrkjelyd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F54E58">
        <w:rPr>
          <w:noProof/>
          <w:sz w:val="20"/>
          <w:szCs w:val="20"/>
        </w:rPr>
        <w:t xml:space="preserve"> </w:t>
      </w:r>
      <w:r>
        <w:rPr>
          <w:sz w:val="24"/>
          <w:lang w:eastAsia="en-US"/>
        </w:rPr>
        <w:t>Når du har fått plass</w:t>
      </w:r>
      <w:r w:rsidRPr="00D87119">
        <w:rPr>
          <w:sz w:val="24"/>
          <w:lang w:eastAsia="en-US"/>
        </w:rPr>
        <w:t>, sender vi meir informasjon på e-post.</w:t>
      </w:r>
    </w:p>
    <w:p w14:paraId="27677C2A" w14:textId="718E9D5E" w:rsidR="00437408" w:rsidRDefault="00DA1A6B" w:rsidP="007936FB">
      <w:pPr>
        <w:ind w:firstLine="708"/>
        <w:rPr>
          <w:rFonts w:ascii="Arial" w:hAnsi="Arial" w:cs="Arial"/>
          <w:sz w:val="24"/>
          <w:lang w:eastAsia="en-US"/>
        </w:rPr>
      </w:pPr>
      <w:r w:rsidRPr="00F54E5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0328E69A" wp14:editId="65A74677">
                <wp:simplePos x="0" y="0"/>
                <wp:positionH relativeFrom="margin">
                  <wp:posOffset>539115</wp:posOffset>
                </wp:positionH>
                <wp:positionV relativeFrom="paragraph">
                  <wp:posOffset>42545</wp:posOffset>
                </wp:positionV>
                <wp:extent cx="4082415" cy="808355"/>
                <wp:effectExtent l="0" t="0" r="0" b="0"/>
                <wp:wrapNone/>
                <wp:docPr id="128234000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2415" cy="808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FECA4" w14:textId="77777777" w:rsidR="008C04BA" w:rsidRPr="00DA1A6B" w:rsidRDefault="008C04BA" w:rsidP="008C04BA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7030A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A1A6B">
                              <w:rPr>
                                <w:rFonts w:ascii="Arial Rounded MT Bold" w:hAnsi="Arial Rounded MT Bold" w:cs="Arial"/>
                                <w:b/>
                                <w:color w:val="7030A0"/>
                                <w:sz w:val="28"/>
                                <w:szCs w:val="28"/>
                                <w:lang w:eastAsia="en-US"/>
                              </w:rPr>
                              <w:t>Vi gler oss til å vere saman med deg!</w:t>
                            </w:r>
                          </w:p>
                          <w:p w14:paraId="04C5FB91" w14:textId="77777777" w:rsidR="008C04BA" w:rsidRPr="00DA1A6B" w:rsidRDefault="008C04BA" w:rsidP="008C04BA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7030A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A1A6B">
                              <w:rPr>
                                <w:rFonts w:ascii="Arial Rounded MT Bold" w:hAnsi="Arial Rounded MT Bold" w:cs="Arial"/>
                                <w:b/>
                                <w:color w:val="7030A0"/>
                                <w:sz w:val="28"/>
                                <w:szCs w:val="28"/>
                                <w:lang w:eastAsia="en-US"/>
                              </w:rPr>
                              <w:t xml:space="preserve">Helsing oss i Trusopplæringa </w:t>
                            </w:r>
                          </w:p>
                          <w:p w14:paraId="3A508EB1" w14:textId="77777777" w:rsidR="008C04BA" w:rsidRPr="00DA1A6B" w:rsidRDefault="008C04BA" w:rsidP="008C04BA">
                            <w:pPr>
                              <w:jc w:val="center"/>
                              <w:rPr>
                                <w:rFonts w:ascii="Arial Rounded MT Bold" w:hAnsi="Arial Rounded MT Bold" w:cs="Arial"/>
                                <w:b/>
                                <w:color w:val="7030A0"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DA1A6B">
                              <w:rPr>
                                <w:rFonts w:ascii="Arial Rounded MT Bold" w:hAnsi="Arial Rounded MT Bold" w:cs="Arial"/>
                                <w:b/>
                                <w:color w:val="7030A0"/>
                                <w:sz w:val="28"/>
                                <w:szCs w:val="28"/>
                                <w:lang w:eastAsia="en-US"/>
                              </w:rPr>
                              <w:t>i Sula kyrkjelyd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8E69A" id="_x0000_s1027" type="#_x0000_t202" style="position:absolute;left:0;text-align:left;margin-left:42.45pt;margin-top:3.35pt;width:321.45pt;height:63.6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" stroked="f" strokeweight="0">
                <v:textbox>
                  <w:txbxContent>
                    <w:p w14:paraId="151FECA4" w14:textId="77777777" w:rsidR="008C04BA" w:rsidRPr="00DA1A6B" w:rsidRDefault="008C04BA" w:rsidP="008C04BA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olor w:val="7030A0"/>
                          <w:sz w:val="28"/>
                          <w:szCs w:val="28"/>
                          <w:lang w:eastAsia="en-US"/>
                        </w:rPr>
                      </w:pPr>
                      <w:r w:rsidRPr="00DA1A6B">
                        <w:rPr>
                          <w:rFonts w:ascii="Arial Rounded MT Bold" w:hAnsi="Arial Rounded MT Bold" w:cs="Arial"/>
                          <w:b/>
                          <w:color w:val="7030A0"/>
                          <w:sz w:val="28"/>
                          <w:szCs w:val="28"/>
                          <w:lang w:eastAsia="en-US"/>
                        </w:rPr>
                        <w:t>Vi gler oss til å vere saman med deg!</w:t>
                      </w:r>
                    </w:p>
                    <w:p w14:paraId="04C5FB91" w14:textId="77777777" w:rsidR="008C04BA" w:rsidRPr="00DA1A6B" w:rsidRDefault="008C04BA" w:rsidP="008C04BA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olor w:val="7030A0"/>
                          <w:sz w:val="28"/>
                          <w:szCs w:val="28"/>
                          <w:lang w:eastAsia="en-US"/>
                        </w:rPr>
                      </w:pPr>
                      <w:r w:rsidRPr="00DA1A6B">
                        <w:rPr>
                          <w:rFonts w:ascii="Arial Rounded MT Bold" w:hAnsi="Arial Rounded MT Bold" w:cs="Arial"/>
                          <w:b/>
                          <w:color w:val="7030A0"/>
                          <w:sz w:val="28"/>
                          <w:szCs w:val="28"/>
                          <w:lang w:eastAsia="en-US"/>
                        </w:rPr>
                        <w:t xml:space="preserve">Helsing oss i Trusopplæringa </w:t>
                      </w:r>
                    </w:p>
                    <w:p w14:paraId="3A508EB1" w14:textId="77777777" w:rsidR="008C04BA" w:rsidRPr="00DA1A6B" w:rsidRDefault="008C04BA" w:rsidP="008C04BA">
                      <w:pPr>
                        <w:jc w:val="center"/>
                        <w:rPr>
                          <w:rFonts w:ascii="Arial Rounded MT Bold" w:hAnsi="Arial Rounded MT Bold" w:cs="Arial"/>
                          <w:b/>
                          <w:color w:val="7030A0"/>
                          <w:sz w:val="28"/>
                          <w:szCs w:val="28"/>
                          <w:lang w:eastAsia="en-US"/>
                        </w:rPr>
                      </w:pPr>
                      <w:r w:rsidRPr="00DA1A6B">
                        <w:rPr>
                          <w:rFonts w:ascii="Arial Rounded MT Bold" w:hAnsi="Arial Rounded MT Bold" w:cs="Arial"/>
                          <w:b/>
                          <w:color w:val="7030A0"/>
                          <w:sz w:val="28"/>
                          <w:szCs w:val="28"/>
                          <w:lang w:eastAsia="en-US"/>
                        </w:rPr>
                        <w:t>i Sula kyrkjelyd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6FB">
        <w:rPr>
          <w:rFonts w:ascii="Arial" w:hAnsi="Arial" w:cs="Arial"/>
          <w:sz w:val="24"/>
          <w:lang w:eastAsia="en-US"/>
        </w:rPr>
        <w:t xml:space="preserve">      </w:t>
      </w:r>
    </w:p>
    <w:p w14:paraId="48132A6E" w14:textId="507686CF" w:rsidR="00CB627E" w:rsidRPr="00D87119" w:rsidRDefault="00CB627E" w:rsidP="00D87119">
      <w:pPr>
        <w:ind w:left="-709"/>
        <w:rPr>
          <w:rFonts w:ascii="Arial" w:hAnsi="Arial" w:cs="Arial"/>
          <w:sz w:val="24"/>
          <w:lang w:eastAsia="en-US"/>
        </w:rPr>
      </w:pPr>
    </w:p>
    <w:p w14:paraId="224F8944" w14:textId="71129943" w:rsidR="00437408" w:rsidRDefault="00437408" w:rsidP="00530F28">
      <w:pPr>
        <w:ind w:left="-709"/>
        <w:rPr>
          <w:rFonts w:ascii="Arial" w:hAnsi="Arial" w:cs="Arial"/>
          <w:sz w:val="20"/>
          <w:szCs w:val="20"/>
          <w:lang w:eastAsia="en-US"/>
        </w:rPr>
      </w:pPr>
    </w:p>
    <w:p w14:paraId="6051BE3B" w14:textId="4850B8D5" w:rsidR="00530F28" w:rsidRPr="00F54E58" w:rsidRDefault="00530F28" w:rsidP="00530F28">
      <w:pPr>
        <w:ind w:left="-709"/>
        <w:rPr>
          <w:rFonts w:ascii="Arial" w:hAnsi="Arial" w:cs="Arial"/>
          <w:sz w:val="20"/>
          <w:szCs w:val="20"/>
          <w:lang w:eastAsia="en-US"/>
        </w:rPr>
      </w:pPr>
      <w:r w:rsidRPr="00F54E58">
        <w:rPr>
          <w:rFonts w:ascii="Arial" w:hAnsi="Arial" w:cs="Arial"/>
          <w:sz w:val="20"/>
          <w:szCs w:val="20"/>
          <w:lang w:eastAsia="en-US"/>
        </w:rPr>
        <w:t xml:space="preserve"> </w:t>
      </w:r>
      <w:bookmarkEnd w:id="0"/>
    </w:p>
    <w:sectPr w:rsidR="00530F28" w:rsidRPr="00F54E58" w:rsidSect="003F01E6">
      <w:headerReference w:type="default" r:id="rId15"/>
      <w:footerReference w:type="default" r:id="rId16"/>
      <w:headerReference w:type="first" r:id="rId17"/>
      <w:type w:val="continuous"/>
      <w:pgSz w:w="11906" w:h="16838" w:code="9"/>
      <w:pgMar w:top="2637" w:right="1701" w:bottom="2127" w:left="1701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2C9719" w14:textId="77777777" w:rsidR="00234E77" w:rsidRDefault="00234E77">
      <w:r>
        <w:separator/>
      </w:r>
    </w:p>
  </w:endnote>
  <w:endnote w:type="continuationSeparator" w:id="0">
    <w:p w14:paraId="4875A8B3" w14:textId="77777777" w:rsidR="00234E77" w:rsidRDefault="00234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vertAnchor="page" w:horzAnchor="page" w:tblpX="6295" w:tblpY="14907"/>
      <w:tblOverlap w:val="never"/>
      <w:tblW w:w="232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25"/>
    </w:tblGrid>
    <w:tr w:rsidR="006F7BCE" w14:paraId="25F2CE8C" w14:textId="77777777">
      <w:tc>
        <w:tcPr>
          <w:tcW w:w="8644" w:type="dxa"/>
        </w:tcPr>
        <w:p w14:paraId="27C0AE7E" w14:textId="2B0E1104" w:rsidR="006F7BCE" w:rsidRPr="00D24B54" w:rsidRDefault="006F7BCE" w:rsidP="00530F28">
          <w:pPr>
            <w:jc w:val="center"/>
            <w:rPr>
              <w:rFonts w:ascii="Arial" w:hAnsi="Arial" w:cs="Arial"/>
              <w:sz w:val="19"/>
              <w:szCs w:val="19"/>
            </w:rPr>
          </w:pPr>
          <w:r w:rsidRPr="00D24B54">
            <w:rPr>
              <w:rFonts w:ascii="Arial" w:hAnsi="Arial" w:cs="Arial"/>
              <w:sz w:val="19"/>
              <w:szCs w:val="19"/>
            </w:rPr>
            <w:fldChar w:fldCharType="begin"/>
          </w:r>
          <w:r w:rsidRPr="00D24B54">
            <w:rPr>
              <w:rFonts w:ascii="Arial" w:hAnsi="Arial" w:cs="Arial"/>
              <w:sz w:val="19"/>
              <w:szCs w:val="19"/>
            </w:rPr>
            <w:instrText xml:space="preserve"> STYLEREF  navnmenighet  \* MERGEFORMAT </w:instrText>
          </w:r>
          <w:r w:rsidRPr="00D24B54">
            <w:rPr>
              <w:rFonts w:ascii="Arial" w:hAnsi="Arial" w:cs="Arial"/>
              <w:sz w:val="19"/>
              <w:szCs w:val="19"/>
            </w:rPr>
            <w:fldChar w:fldCharType="separate"/>
          </w:r>
          <w:r w:rsidR="00E8678F">
            <w:rPr>
              <w:rFonts w:ascii="Arial" w:hAnsi="Arial" w:cs="Arial"/>
              <w:b/>
              <w:bCs/>
              <w:noProof/>
              <w:sz w:val="19"/>
              <w:szCs w:val="19"/>
              <w:lang w:val="nb-NO"/>
            </w:rPr>
            <w:t>Feil! Det er ingen tekst med den angitte stilen i dokumentet.</w:t>
          </w:r>
          <w:r w:rsidRPr="00D24B54">
            <w:rPr>
              <w:rFonts w:ascii="Arial" w:hAnsi="Arial" w:cs="Arial"/>
              <w:sz w:val="19"/>
              <w:szCs w:val="19"/>
            </w:rPr>
            <w:fldChar w:fldCharType="end"/>
          </w:r>
        </w:p>
      </w:tc>
    </w:tr>
  </w:tbl>
  <w:p w14:paraId="6EEAA23B" w14:textId="77777777" w:rsidR="006F7BCE" w:rsidRDefault="006F7BCE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79595" w14:textId="77777777" w:rsidR="00234E77" w:rsidRDefault="00234E77">
      <w:r>
        <w:separator/>
      </w:r>
    </w:p>
  </w:footnote>
  <w:footnote w:type="continuationSeparator" w:id="0">
    <w:p w14:paraId="3C529A7D" w14:textId="77777777" w:rsidR="00234E77" w:rsidRDefault="00234E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626C9" w14:textId="553C71FD" w:rsidR="006F7BCE" w:rsidRDefault="00102DB5">
    <w:pPr>
      <w:pStyle w:val="Topptekst"/>
    </w:pPr>
    <w:r>
      <w:rPr>
        <w:noProof/>
      </w:rPr>
      <w:drawing>
        <wp:anchor distT="0" distB="0" distL="114300" distR="114300" simplePos="0" relativeHeight="251658278" behindDoc="1" locked="0" layoutInCell="1" allowOverlap="1" wp14:anchorId="68CA3891" wp14:editId="26CE5916">
          <wp:simplePos x="0" y="0"/>
          <wp:positionH relativeFrom="page">
            <wp:posOffset>6985</wp:posOffset>
          </wp:positionH>
          <wp:positionV relativeFrom="page">
            <wp:posOffset>0</wp:posOffset>
          </wp:positionV>
          <wp:extent cx="7538085" cy="10645775"/>
          <wp:effectExtent l="0" t="0" r="0" b="0"/>
          <wp:wrapNone/>
          <wp:docPr id="13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8085" cy="1064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75" behindDoc="0" locked="0" layoutInCell="1" allowOverlap="1" wp14:anchorId="30E90983" wp14:editId="3B4FE4E9">
              <wp:simplePos x="0" y="0"/>
              <wp:positionH relativeFrom="column">
                <wp:posOffset>5261610</wp:posOffset>
              </wp:positionH>
              <wp:positionV relativeFrom="paragraph">
                <wp:posOffset>2914650</wp:posOffset>
              </wp:positionV>
              <wp:extent cx="838200" cy="616585"/>
              <wp:effectExtent l="7620" t="2540" r="1905" b="0"/>
              <wp:wrapSquare wrapText="bothSides"/>
              <wp:docPr id="1111776065" name="Freeform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8200" cy="616585"/>
                      </a:xfrm>
                      <a:custGeom>
                        <a:avLst/>
                        <a:gdLst>
                          <a:gd name="T0" fmla="*/ 217 w 265"/>
                          <a:gd name="T1" fmla="*/ 112 h 195"/>
                          <a:gd name="T2" fmla="*/ 229 w 265"/>
                          <a:gd name="T3" fmla="*/ 59 h 195"/>
                          <a:gd name="T4" fmla="*/ 216 w 265"/>
                          <a:gd name="T5" fmla="*/ 0 h 195"/>
                          <a:gd name="T6" fmla="*/ 200 w 265"/>
                          <a:gd name="T7" fmla="*/ 11 h 195"/>
                          <a:gd name="T8" fmla="*/ 203 w 265"/>
                          <a:gd name="T9" fmla="*/ 66 h 195"/>
                          <a:gd name="T10" fmla="*/ 132 w 265"/>
                          <a:gd name="T11" fmla="*/ 146 h 195"/>
                          <a:gd name="T12" fmla="*/ 30 w 265"/>
                          <a:gd name="T13" fmla="*/ 89 h 195"/>
                          <a:gd name="T14" fmla="*/ 51 w 265"/>
                          <a:gd name="T15" fmla="*/ 50 h 195"/>
                          <a:gd name="T16" fmla="*/ 70 w 265"/>
                          <a:gd name="T17" fmla="*/ 70 h 195"/>
                          <a:gd name="T18" fmla="*/ 67 w 265"/>
                          <a:gd name="T19" fmla="*/ 27 h 195"/>
                          <a:gd name="T20" fmla="*/ 3 w 265"/>
                          <a:gd name="T21" fmla="*/ 82 h 195"/>
                          <a:gd name="T22" fmla="*/ 104 w 265"/>
                          <a:gd name="T23" fmla="*/ 177 h 195"/>
                          <a:gd name="T24" fmla="*/ 194 w 265"/>
                          <a:gd name="T25" fmla="*/ 141 h 195"/>
                          <a:gd name="T26" fmla="*/ 233 w 265"/>
                          <a:gd name="T27" fmla="*/ 167 h 195"/>
                          <a:gd name="T28" fmla="*/ 265 w 265"/>
                          <a:gd name="T29" fmla="*/ 195 h 195"/>
                          <a:gd name="T30" fmla="*/ 265 w 265"/>
                          <a:gd name="T31" fmla="*/ 159 h 195"/>
                          <a:gd name="T32" fmla="*/ 217 w 265"/>
                          <a:gd name="T33" fmla="*/ 112 h 19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65" h="195">
                            <a:moveTo>
                              <a:pt x="217" y="112"/>
                            </a:moveTo>
                            <a:cubicBezTo>
                              <a:pt x="217" y="112"/>
                              <a:pt x="227" y="85"/>
                              <a:pt x="229" y="59"/>
                            </a:cubicBezTo>
                            <a:cubicBezTo>
                              <a:pt x="231" y="33"/>
                              <a:pt x="216" y="0"/>
                              <a:pt x="216" y="0"/>
                            </a:cubicBezTo>
                            <a:cubicBezTo>
                              <a:pt x="216" y="0"/>
                              <a:pt x="203" y="9"/>
                              <a:pt x="200" y="11"/>
                            </a:cubicBezTo>
                            <a:cubicBezTo>
                              <a:pt x="197" y="12"/>
                              <a:pt x="204" y="51"/>
                              <a:pt x="203" y="66"/>
                            </a:cubicBezTo>
                            <a:cubicBezTo>
                              <a:pt x="202" y="80"/>
                              <a:pt x="173" y="140"/>
                              <a:pt x="132" y="146"/>
                            </a:cubicBezTo>
                            <a:cubicBezTo>
                              <a:pt x="90" y="152"/>
                              <a:pt x="27" y="132"/>
                              <a:pt x="30" y="89"/>
                            </a:cubicBezTo>
                            <a:cubicBezTo>
                              <a:pt x="33" y="46"/>
                              <a:pt x="51" y="50"/>
                              <a:pt x="51" y="50"/>
                            </a:cubicBezTo>
                            <a:cubicBezTo>
                              <a:pt x="51" y="50"/>
                              <a:pt x="57" y="76"/>
                              <a:pt x="70" y="70"/>
                            </a:cubicBezTo>
                            <a:cubicBezTo>
                              <a:pt x="82" y="65"/>
                              <a:pt x="93" y="33"/>
                              <a:pt x="67" y="27"/>
                            </a:cubicBezTo>
                            <a:cubicBezTo>
                              <a:pt x="41" y="20"/>
                              <a:pt x="6" y="37"/>
                              <a:pt x="3" y="82"/>
                            </a:cubicBezTo>
                            <a:cubicBezTo>
                              <a:pt x="0" y="126"/>
                              <a:pt x="56" y="184"/>
                              <a:pt x="104" y="177"/>
                            </a:cubicBezTo>
                            <a:cubicBezTo>
                              <a:pt x="152" y="170"/>
                              <a:pt x="194" y="141"/>
                              <a:pt x="194" y="141"/>
                            </a:cubicBezTo>
                            <a:cubicBezTo>
                              <a:pt x="194" y="141"/>
                              <a:pt x="222" y="154"/>
                              <a:pt x="233" y="167"/>
                            </a:cubicBezTo>
                            <a:cubicBezTo>
                              <a:pt x="241" y="176"/>
                              <a:pt x="256" y="186"/>
                              <a:pt x="265" y="195"/>
                            </a:cubicBezTo>
                            <a:cubicBezTo>
                              <a:pt x="265" y="159"/>
                              <a:pt x="265" y="159"/>
                              <a:pt x="265" y="159"/>
                            </a:cubicBezTo>
                            <a:cubicBezTo>
                              <a:pt x="240" y="139"/>
                              <a:pt x="217" y="112"/>
                              <a:pt x="217" y="11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390ACB" id="Freeform 127" o:spid="_x0000_s1026" style="position:absolute;margin-left:414.3pt;margin-top:229.5pt;width:66pt;height:48.5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5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" path="m217,112v,,10,-27,12,-53c231,33,216,,216,v,,-13,9,-16,11c197,12,204,51,203,66v-1,14,-30,74,-71,80c90,152,27,132,30,89,33,46,51,50,51,50v,,6,26,19,20c82,65,93,33,67,27,41,20,6,37,3,82,,126,56,184,104,177v48,-7,90,-36,90,-36c194,141,222,154,233,167v8,9,23,19,32,28c265,159,265,159,265,159,240,139,217,112,217,112xe" fillcolor="#682c8d" stroked="f">
              <v:path arrowok="t" o:connecttype="custom" o:connectlocs="686375,354141;724331,186556;683212,0;632604,34782;642093,208690;417518,461648;94891,281416;161314,158099;221411,221338;211922,85373;9489,259282;328954,559669;613626,445838;736983,528050;838200,616585;838200,502754;686375,354141" o:connectangles="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4" behindDoc="0" locked="0" layoutInCell="1" allowOverlap="1" wp14:anchorId="771EC393" wp14:editId="186B4F40">
              <wp:simplePos x="0" y="0"/>
              <wp:positionH relativeFrom="column">
                <wp:posOffset>5660390</wp:posOffset>
              </wp:positionH>
              <wp:positionV relativeFrom="paragraph">
                <wp:posOffset>1557655</wp:posOffset>
              </wp:positionV>
              <wp:extent cx="439420" cy="278130"/>
              <wp:effectExtent l="6350" t="7620" r="1905" b="0"/>
              <wp:wrapSquare wrapText="bothSides"/>
              <wp:docPr id="119638151" name="Freeform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9420" cy="278130"/>
                      </a:xfrm>
                      <a:custGeom>
                        <a:avLst/>
                        <a:gdLst>
                          <a:gd name="T0" fmla="*/ 131 w 139"/>
                          <a:gd name="T1" fmla="*/ 5 h 88"/>
                          <a:gd name="T2" fmla="*/ 75 w 139"/>
                          <a:gd name="T3" fmla="*/ 0 h 88"/>
                          <a:gd name="T4" fmla="*/ 27 w 139"/>
                          <a:gd name="T5" fmla="*/ 26 h 88"/>
                          <a:gd name="T6" fmla="*/ 0 w 139"/>
                          <a:gd name="T7" fmla="*/ 66 h 88"/>
                          <a:gd name="T8" fmla="*/ 31 w 139"/>
                          <a:gd name="T9" fmla="*/ 88 h 88"/>
                          <a:gd name="T10" fmla="*/ 69 w 139"/>
                          <a:gd name="T11" fmla="*/ 77 h 88"/>
                          <a:gd name="T12" fmla="*/ 105 w 139"/>
                          <a:gd name="T13" fmla="*/ 77 h 88"/>
                          <a:gd name="T14" fmla="*/ 135 w 139"/>
                          <a:gd name="T15" fmla="*/ 54 h 88"/>
                          <a:gd name="T16" fmla="*/ 139 w 139"/>
                          <a:gd name="T17" fmla="*/ 54 h 88"/>
                          <a:gd name="T18" fmla="*/ 139 w 139"/>
                          <a:gd name="T19" fmla="*/ 0 h 88"/>
                          <a:gd name="T20" fmla="*/ 131 w 139"/>
                          <a:gd name="T21" fmla="*/ 5 h 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139" h="88">
                            <a:moveTo>
                              <a:pt x="131" y="5"/>
                            </a:moveTo>
                            <a:cubicBezTo>
                              <a:pt x="96" y="25"/>
                              <a:pt x="75" y="0"/>
                              <a:pt x="75" y="0"/>
                            </a:cubicBezTo>
                            <a:cubicBezTo>
                              <a:pt x="75" y="0"/>
                              <a:pt x="41" y="16"/>
                              <a:pt x="27" y="26"/>
                            </a:cubicBezTo>
                            <a:cubicBezTo>
                              <a:pt x="13" y="37"/>
                              <a:pt x="0" y="66"/>
                              <a:pt x="0" y="66"/>
                            </a:cubicBezTo>
                            <a:cubicBezTo>
                              <a:pt x="15" y="74"/>
                              <a:pt x="31" y="88"/>
                              <a:pt x="31" y="88"/>
                            </a:cubicBezTo>
                            <a:cubicBezTo>
                              <a:pt x="31" y="88"/>
                              <a:pt x="48" y="78"/>
                              <a:pt x="69" y="77"/>
                            </a:cubicBezTo>
                            <a:cubicBezTo>
                              <a:pt x="90" y="77"/>
                              <a:pt x="105" y="77"/>
                              <a:pt x="105" y="77"/>
                            </a:cubicBezTo>
                            <a:cubicBezTo>
                              <a:pt x="105" y="77"/>
                              <a:pt x="118" y="52"/>
                              <a:pt x="135" y="54"/>
                            </a:cubicBezTo>
                            <a:cubicBezTo>
                              <a:pt x="136" y="54"/>
                              <a:pt x="137" y="54"/>
                              <a:pt x="139" y="54"/>
                            </a:cubicBezTo>
                            <a:cubicBezTo>
                              <a:pt x="139" y="0"/>
                              <a:pt x="139" y="0"/>
                              <a:pt x="139" y="0"/>
                            </a:cubicBezTo>
                            <a:cubicBezTo>
                              <a:pt x="136" y="2"/>
                              <a:pt x="134" y="3"/>
                              <a:pt x="131" y="5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2521328" id="Freeform 126" o:spid="_x0000_s1026" style="position:absolute;margin-left:445.7pt;margin-top:122.65pt;width:34.6pt;height:21.9pt;z-index:25165827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9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" path="m131,5c96,25,75,,75,,75,,41,16,27,26,13,37,,66,,66v15,8,31,22,31,22c31,88,48,78,69,77v21,,36,,36,c105,77,118,52,135,54v1,,2,,4,c139,,139,,139,v-3,2,-5,3,-8,5xe" fillcolor="#682c8d" stroked="f">
              <v:path arrowok="t" o:connecttype="custom" o:connectlocs="414130,15803;237097,0;85355,82175;0,208598;98000,278130;218129,243364;331936,243364;426775,170671;439420,170671;439420,0;414130,15803" o:connectangles="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3" behindDoc="0" locked="0" layoutInCell="1" allowOverlap="1" wp14:anchorId="7241C833" wp14:editId="7146B197">
              <wp:simplePos x="0" y="0"/>
              <wp:positionH relativeFrom="column">
                <wp:posOffset>6039485</wp:posOffset>
              </wp:positionH>
              <wp:positionV relativeFrom="paragraph">
                <wp:posOffset>1772920</wp:posOffset>
              </wp:positionV>
              <wp:extent cx="60325" cy="126365"/>
              <wp:effectExtent l="4445" t="3810" r="1905" b="3175"/>
              <wp:wrapSquare wrapText="bothSides"/>
              <wp:docPr id="1854464398" name="Freeform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325" cy="126365"/>
                      </a:xfrm>
                      <a:custGeom>
                        <a:avLst/>
                        <a:gdLst>
                          <a:gd name="T0" fmla="*/ 12 w 19"/>
                          <a:gd name="T1" fmla="*/ 32 h 40"/>
                          <a:gd name="T2" fmla="*/ 19 w 19"/>
                          <a:gd name="T3" fmla="*/ 40 h 40"/>
                          <a:gd name="T4" fmla="*/ 19 w 19"/>
                          <a:gd name="T5" fmla="*/ 0 h 40"/>
                          <a:gd name="T6" fmla="*/ 12 w 19"/>
                          <a:gd name="T7" fmla="*/ 32 h 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9" h="40">
                            <a:moveTo>
                              <a:pt x="12" y="32"/>
                            </a:moveTo>
                            <a:cubicBezTo>
                              <a:pt x="14" y="35"/>
                              <a:pt x="16" y="38"/>
                              <a:pt x="19" y="40"/>
                            </a:cubicBezTo>
                            <a:cubicBezTo>
                              <a:pt x="19" y="0"/>
                              <a:pt x="19" y="0"/>
                              <a:pt x="19" y="0"/>
                            </a:cubicBezTo>
                            <a:cubicBezTo>
                              <a:pt x="9" y="4"/>
                              <a:pt x="0" y="15"/>
                              <a:pt x="12" y="3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E06D46" id="Freeform 125" o:spid="_x0000_s1026" style="position:absolute;margin-left:475.55pt;margin-top:139.6pt;width:4.75pt;height:9.9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" path="m12,32v2,3,4,6,7,8c19,,19,,19,,9,4,,15,12,32xe" fillcolor="#682c8d" stroked="f">
              <v:path arrowok="t" o:connecttype="custom" o:connectlocs="38100,101092;60325,126365;60325,0;38100,101092" o:connectangles="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2" behindDoc="0" locked="0" layoutInCell="1" allowOverlap="1" wp14:anchorId="60AA38A6" wp14:editId="4F8E74D4">
              <wp:simplePos x="0" y="0"/>
              <wp:positionH relativeFrom="column">
                <wp:posOffset>5511800</wp:posOffset>
              </wp:positionH>
              <wp:positionV relativeFrom="paragraph">
                <wp:posOffset>906145</wp:posOffset>
              </wp:positionV>
              <wp:extent cx="588010" cy="828675"/>
              <wp:effectExtent l="635" t="3810" r="1905" b="5715"/>
              <wp:wrapSquare wrapText="bothSides"/>
              <wp:docPr id="267593565" name="Freeform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8010" cy="828675"/>
                      </a:xfrm>
                      <a:custGeom>
                        <a:avLst/>
                        <a:gdLst>
                          <a:gd name="T0" fmla="*/ 173 w 186"/>
                          <a:gd name="T1" fmla="*/ 112 h 262"/>
                          <a:gd name="T2" fmla="*/ 186 w 186"/>
                          <a:gd name="T3" fmla="*/ 86 h 262"/>
                          <a:gd name="T4" fmla="*/ 186 w 186"/>
                          <a:gd name="T5" fmla="*/ 41 h 262"/>
                          <a:gd name="T6" fmla="*/ 152 w 186"/>
                          <a:gd name="T7" fmla="*/ 0 h 262"/>
                          <a:gd name="T8" fmla="*/ 121 w 186"/>
                          <a:gd name="T9" fmla="*/ 55 h 262"/>
                          <a:gd name="T10" fmla="*/ 73 w 186"/>
                          <a:gd name="T11" fmla="*/ 101 h 262"/>
                          <a:gd name="T12" fmla="*/ 85 w 186"/>
                          <a:gd name="T13" fmla="*/ 158 h 262"/>
                          <a:gd name="T14" fmla="*/ 29 w 186"/>
                          <a:gd name="T15" fmla="*/ 195 h 262"/>
                          <a:gd name="T16" fmla="*/ 15 w 186"/>
                          <a:gd name="T17" fmla="*/ 186 h 262"/>
                          <a:gd name="T18" fmla="*/ 4 w 186"/>
                          <a:gd name="T19" fmla="*/ 210 h 262"/>
                          <a:gd name="T20" fmla="*/ 0 w 186"/>
                          <a:gd name="T21" fmla="*/ 235 h 262"/>
                          <a:gd name="T22" fmla="*/ 15 w 186"/>
                          <a:gd name="T23" fmla="*/ 243 h 262"/>
                          <a:gd name="T24" fmla="*/ 32 w 186"/>
                          <a:gd name="T25" fmla="*/ 262 h 262"/>
                          <a:gd name="T26" fmla="*/ 65 w 186"/>
                          <a:gd name="T27" fmla="*/ 217 h 262"/>
                          <a:gd name="T28" fmla="*/ 107 w 186"/>
                          <a:gd name="T29" fmla="*/ 193 h 262"/>
                          <a:gd name="T30" fmla="*/ 120 w 186"/>
                          <a:gd name="T31" fmla="*/ 146 h 262"/>
                          <a:gd name="T32" fmla="*/ 165 w 186"/>
                          <a:gd name="T33" fmla="*/ 155 h 262"/>
                          <a:gd name="T34" fmla="*/ 133 w 186"/>
                          <a:gd name="T35" fmla="*/ 157 h 262"/>
                          <a:gd name="T36" fmla="*/ 153 w 186"/>
                          <a:gd name="T37" fmla="*/ 203 h 262"/>
                          <a:gd name="T38" fmla="*/ 186 w 186"/>
                          <a:gd name="T39" fmla="*/ 189 h 262"/>
                          <a:gd name="T40" fmla="*/ 186 w 186"/>
                          <a:gd name="T41" fmla="*/ 124 h 262"/>
                          <a:gd name="T42" fmla="*/ 173 w 186"/>
                          <a:gd name="T43" fmla="*/ 112 h 2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186" h="262">
                            <a:moveTo>
                              <a:pt x="173" y="112"/>
                            </a:moveTo>
                            <a:cubicBezTo>
                              <a:pt x="173" y="112"/>
                              <a:pt x="181" y="101"/>
                              <a:pt x="186" y="86"/>
                            </a:cubicBezTo>
                            <a:cubicBezTo>
                              <a:pt x="186" y="41"/>
                              <a:pt x="186" y="41"/>
                              <a:pt x="186" y="41"/>
                            </a:cubicBezTo>
                            <a:cubicBezTo>
                              <a:pt x="175" y="7"/>
                              <a:pt x="152" y="0"/>
                              <a:pt x="152" y="0"/>
                            </a:cubicBezTo>
                            <a:cubicBezTo>
                              <a:pt x="152" y="0"/>
                              <a:pt x="141" y="35"/>
                              <a:pt x="121" y="55"/>
                            </a:cubicBezTo>
                            <a:cubicBezTo>
                              <a:pt x="101" y="74"/>
                              <a:pt x="73" y="101"/>
                              <a:pt x="73" y="101"/>
                            </a:cubicBezTo>
                            <a:cubicBezTo>
                              <a:pt x="73" y="101"/>
                              <a:pt x="89" y="131"/>
                              <a:pt x="85" y="158"/>
                            </a:cubicBezTo>
                            <a:cubicBezTo>
                              <a:pt x="82" y="185"/>
                              <a:pt x="36" y="197"/>
                              <a:pt x="29" y="195"/>
                            </a:cubicBezTo>
                            <a:cubicBezTo>
                              <a:pt x="22" y="192"/>
                              <a:pt x="15" y="186"/>
                              <a:pt x="15" y="186"/>
                            </a:cubicBezTo>
                            <a:cubicBezTo>
                              <a:pt x="15" y="186"/>
                              <a:pt x="8" y="201"/>
                              <a:pt x="4" y="210"/>
                            </a:cubicBezTo>
                            <a:cubicBezTo>
                              <a:pt x="0" y="220"/>
                              <a:pt x="0" y="235"/>
                              <a:pt x="0" y="235"/>
                            </a:cubicBezTo>
                            <a:cubicBezTo>
                              <a:pt x="0" y="235"/>
                              <a:pt x="10" y="238"/>
                              <a:pt x="15" y="243"/>
                            </a:cubicBezTo>
                            <a:cubicBezTo>
                              <a:pt x="20" y="248"/>
                              <a:pt x="32" y="262"/>
                              <a:pt x="32" y="262"/>
                            </a:cubicBezTo>
                            <a:cubicBezTo>
                              <a:pt x="32" y="262"/>
                              <a:pt x="49" y="233"/>
                              <a:pt x="65" y="217"/>
                            </a:cubicBezTo>
                            <a:cubicBezTo>
                              <a:pt x="82" y="202"/>
                              <a:pt x="107" y="193"/>
                              <a:pt x="107" y="193"/>
                            </a:cubicBezTo>
                            <a:cubicBezTo>
                              <a:pt x="107" y="193"/>
                              <a:pt x="104" y="156"/>
                              <a:pt x="120" y="146"/>
                            </a:cubicBezTo>
                            <a:cubicBezTo>
                              <a:pt x="136" y="136"/>
                              <a:pt x="165" y="155"/>
                              <a:pt x="165" y="155"/>
                            </a:cubicBezTo>
                            <a:cubicBezTo>
                              <a:pt x="165" y="155"/>
                              <a:pt x="144" y="150"/>
                              <a:pt x="133" y="157"/>
                            </a:cubicBezTo>
                            <a:cubicBezTo>
                              <a:pt x="124" y="164"/>
                              <a:pt x="112" y="197"/>
                              <a:pt x="153" y="203"/>
                            </a:cubicBezTo>
                            <a:cubicBezTo>
                              <a:pt x="168" y="203"/>
                              <a:pt x="178" y="197"/>
                              <a:pt x="186" y="189"/>
                            </a:cubicBezTo>
                            <a:cubicBezTo>
                              <a:pt x="186" y="124"/>
                              <a:pt x="186" y="124"/>
                              <a:pt x="186" y="124"/>
                            </a:cubicBezTo>
                            <a:cubicBezTo>
                              <a:pt x="179" y="117"/>
                              <a:pt x="173" y="112"/>
                              <a:pt x="173" y="11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936DFA" id="Freeform 124" o:spid="_x0000_s1026" style="position:absolute;margin-left:434pt;margin-top:71.35pt;width:46.3pt;height:65.25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6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" path="m173,112v,,8,-11,13,-26c186,41,186,41,186,41,175,7,152,,152,v,,-11,35,-31,55c101,74,73,101,73,101v,,16,30,12,57c82,185,36,197,29,195v-7,-3,-14,-9,-14,-9c15,186,8,201,4,210,,220,,235,,235v,,10,3,15,8c20,248,32,262,32,262v,,17,-29,33,-45c82,202,107,193,107,193v,,-3,-37,13,-47c136,136,165,155,165,155v,,-21,-5,-32,2c124,164,112,197,153,203v15,,25,-6,33,-14c186,124,186,124,186,124v-7,-7,-13,-12,-13,-12xe" fillcolor="#682c8d" stroked="f">
              <v:path arrowok="t" o:connecttype="custom" o:connectlocs="546913,354243;588010,272008;588010,129678;480524,0;382523,173958;230778,319451;268714,499735;91679,616762;47420,588296;12645,664205;0,743277;47420,768580;101163,828675;205487,686345;338264,610436;379361,461781;521622,490247;420459,496572;483686,642065;588010,597785;588010,392197;546913,354243" o:connectangles="0,0,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1" behindDoc="0" locked="0" layoutInCell="1" allowOverlap="1" wp14:anchorId="7D4C1656" wp14:editId="0F732AEB">
              <wp:simplePos x="0" y="0"/>
              <wp:positionH relativeFrom="column">
                <wp:posOffset>6099810</wp:posOffset>
              </wp:positionH>
              <wp:positionV relativeFrom="paragraph">
                <wp:posOffset>1035685</wp:posOffset>
              </wp:positionV>
              <wp:extent cx="0" cy="142240"/>
              <wp:effectExtent l="0" t="0" r="1905" b="635"/>
              <wp:wrapSquare wrapText="bothSides"/>
              <wp:docPr id="843562521" name="Lin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224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2C3D68" id="Line 123" o:spid="_x0000_s1026" style="position:absolute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0.3pt,81.55pt" to="480.3pt,9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" stroked="f"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0" behindDoc="0" locked="0" layoutInCell="1" allowOverlap="1" wp14:anchorId="6B01DFDE" wp14:editId="36D821AD">
              <wp:simplePos x="0" y="0"/>
              <wp:positionH relativeFrom="column">
                <wp:posOffset>6099810</wp:posOffset>
              </wp:positionH>
              <wp:positionV relativeFrom="paragraph">
                <wp:posOffset>1035685</wp:posOffset>
              </wp:positionV>
              <wp:extent cx="0" cy="142240"/>
              <wp:effectExtent l="0" t="0" r="1905" b="635"/>
              <wp:wrapSquare wrapText="bothSides"/>
              <wp:docPr id="1880636102" name="Freeform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0" cy="142240"/>
                      </a:xfrm>
                      <a:custGeom>
                        <a:avLst/>
                        <a:gdLst>
                          <a:gd name="T0" fmla="*/ 0 h 224"/>
                          <a:gd name="T1" fmla="*/ 224 h 224"/>
                          <a:gd name="T2" fmla="*/ 0 h 224"/>
                        </a:gdLst>
                        <a:ahLst/>
                        <a:cxnLst>
                          <a:cxn ang="0">
                            <a:pos x="0" y="T0"/>
                          </a:cxn>
                          <a:cxn ang="0">
                            <a:pos x="0" y="T1"/>
                          </a:cxn>
                          <a:cxn ang="0">
                            <a:pos x="0" y="T2"/>
                          </a:cxn>
                        </a:cxnLst>
                        <a:rect l="0" t="0" r="r" b="b"/>
                        <a:pathLst>
                          <a:path h="224">
                            <a:moveTo>
                              <a:pt x="0" y="0"/>
                            </a:moveTo>
                            <a:lnTo>
                              <a:pt x="0" y="22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9AB83F0" id="Freeform 122" o:spid="_x0000_s1026" style="position:absolute;margin-left:480.3pt;margin-top:81.55pt;width:0;height:11.2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0,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" path="m,l,224,,xe" fillcolor="#682c8d" stroked="f">
              <v:path arrowok="t" o:connecttype="custom" o:connectlocs="0,0;0,142240;0,0" o:connectangles="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41F646F4" wp14:editId="4BE2CA5E">
              <wp:simplePos x="0" y="0"/>
              <wp:positionH relativeFrom="column">
                <wp:posOffset>5293360</wp:posOffset>
              </wp:positionH>
              <wp:positionV relativeFrom="paragraph">
                <wp:posOffset>880745</wp:posOffset>
              </wp:positionV>
              <wp:extent cx="452120" cy="758825"/>
              <wp:effectExtent l="1270" t="6985" r="3810" b="5715"/>
              <wp:wrapSquare wrapText="bothSides"/>
              <wp:docPr id="2125836322" name="Freeform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2120" cy="758825"/>
                      </a:xfrm>
                      <a:custGeom>
                        <a:avLst/>
                        <a:gdLst>
                          <a:gd name="T0" fmla="*/ 24 w 143"/>
                          <a:gd name="T1" fmla="*/ 239 h 240"/>
                          <a:gd name="T2" fmla="*/ 48 w 143"/>
                          <a:gd name="T3" fmla="*/ 239 h 240"/>
                          <a:gd name="T4" fmla="*/ 54 w 143"/>
                          <a:gd name="T5" fmla="*/ 225 h 240"/>
                          <a:gd name="T6" fmla="*/ 59 w 143"/>
                          <a:gd name="T7" fmla="*/ 205 h 240"/>
                          <a:gd name="T8" fmla="*/ 72 w 143"/>
                          <a:gd name="T9" fmla="*/ 182 h 240"/>
                          <a:gd name="T10" fmla="*/ 79 w 143"/>
                          <a:gd name="T11" fmla="*/ 140 h 240"/>
                          <a:gd name="T12" fmla="*/ 97 w 143"/>
                          <a:gd name="T13" fmla="*/ 142 h 240"/>
                          <a:gd name="T14" fmla="*/ 92 w 143"/>
                          <a:gd name="T15" fmla="*/ 181 h 240"/>
                          <a:gd name="T16" fmla="*/ 140 w 143"/>
                          <a:gd name="T17" fmla="*/ 142 h 240"/>
                          <a:gd name="T18" fmla="*/ 106 w 143"/>
                          <a:gd name="T19" fmla="*/ 107 h 240"/>
                          <a:gd name="T20" fmla="*/ 113 w 143"/>
                          <a:gd name="T21" fmla="*/ 58 h 240"/>
                          <a:gd name="T22" fmla="*/ 89 w 143"/>
                          <a:gd name="T23" fmla="*/ 12 h 240"/>
                          <a:gd name="T24" fmla="*/ 77 w 143"/>
                          <a:gd name="T25" fmla="*/ 0 h 240"/>
                          <a:gd name="T26" fmla="*/ 54 w 143"/>
                          <a:gd name="T27" fmla="*/ 51 h 240"/>
                          <a:gd name="T28" fmla="*/ 5 w 143"/>
                          <a:gd name="T29" fmla="*/ 171 h 240"/>
                          <a:gd name="T30" fmla="*/ 24 w 143"/>
                          <a:gd name="T31" fmla="*/ 239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43" h="240">
                            <a:moveTo>
                              <a:pt x="24" y="239"/>
                            </a:moveTo>
                            <a:cubicBezTo>
                              <a:pt x="24" y="239"/>
                              <a:pt x="45" y="239"/>
                              <a:pt x="48" y="239"/>
                            </a:cubicBezTo>
                            <a:cubicBezTo>
                              <a:pt x="52" y="240"/>
                              <a:pt x="53" y="233"/>
                              <a:pt x="54" y="225"/>
                            </a:cubicBezTo>
                            <a:cubicBezTo>
                              <a:pt x="55" y="218"/>
                              <a:pt x="56" y="214"/>
                              <a:pt x="59" y="205"/>
                            </a:cubicBezTo>
                            <a:cubicBezTo>
                              <a:pt x="62" y="196"/>
                              <a:pt x="72" y="182"/>
                              <a:pt x="72" y="182"/>
                            </a:cubicBezTo>
                            <a:cubicBezTo>
                              <a:pt x="72" y="182"/>
                              <a:pt x="59" y="152"/>
                              <a:pt x="79" y="140"/>
                            </a:cubicBezTo>
                            <a:cubicBezTo>
                              <a:pt x="99" y="127"/>
                              <a:pt x="107" y="138"/>
                              <a:pt x="97" y="142"/>
                            </a:cubicBezTo>
                            <a:cubicBezTo>
                              <a:pt x="88" y="147"/>
                              <a:pt x="73" y="157"/>
                              <a:pt x="92" y="181"/>
                            </a:cubicBezTo>
                            <a:cubicBezTo>
                              <a:pt x="119" y="195"/>
                              <a:pt x="143" y="170"/>
                              <a:pt x="140" y="142"/>
                            </a:cubicBezTo>
                            <a:cubicBezTo>
                              <a:pt x="137" y="114"/>
                              <a:pt x="106" y="107"/>
                              <a:pt x="106" y="107"/>
                            </a:cubicBezTo>
                            <a:cubicBezTo>
                              <a:pt x="106" y="107"/>
                              <a:pt x="115" y="69"/>
                              <a:pt x="113" y="58"/>
                            </a:cubicBezTo>
                            <a:cubicBezTo>
                              <a:pt x="110" y="48"/>
                              <a:pt x="96" y="18"/>
                              <a:pt x="89" y="12"/>
                            </a:cubicBezTo>
                            <a:cubicBezTo>
                              <a:pt x="81" y="7"/>
                              <a:pt x="77" y="0"/>
                              <a:pt x="77" y="0"/>
                            </a:cubicBezTo>
                            <a:cubicBezTo>
                              <a:pt x="77" y="0"/>
                              <a:pt x="72" y="23"/>
                              <a:pt x="54" y="51"/>
                            </a:cubicBezTo>
                            <a:cubicBezTo>
                              <a:pt x="36" y="79"/>
                              <a:pt x="0" y="119"/>
                              <a:pt x="5" y="171"/>
                            </a:cubicBezTo>
                            <a:cubicBezTo>
                              <a:pt x="10" y="223"/>
                              <a:pt x="24" y="239"/>
                              <a:pt x="24" y="239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221C08" id="Freeform 121" o:spid="_x0000_s1026" style="position:absolute;margin-left:416.8pt;margin-top:69.35pt;width:35.6pt;height:59.75pt;z-index:251658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" path="m24,239v,,21,,24,c52,240,53,233,54,225v1,-7,2,-11,5,-20c62,196,72,182,72,182v,,-13,-30,7,-42c99,127,107,138,97,142v-9,5,-24,15,-5,39c119,195,143,170,140,142v-3,-28,-34,-35,-34,-35c106,107,115,69,113,58,110,48,96,18,89,12,81,7,77,,77,v,,-5,23,-23,51c36,79,,119,5,171v5,52,19,68,19,68xe" fillcolor="#682c8d" stroked="f">
              <v:path arrowok="t" o:connecttype="custom" o:connectlocs="75880,755663;151761,755663;170731,711398;186539,648163;227641,575442;249773,442648;306683,448971;290874,572281;442635,448971;335138,338309;357270,183383;281389,37941;243449,0;170731,161250;15808,540663;75880,755663" o:connectangles="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200CC97F" wp14:editId="1E3C3F0D">
              <wp:simplePos x="0" y="0"/>
              <wp:positionH relativeFrom="column">
                <wp:posOffset>4711065</wp:posOffset>
              </wp:positionH>
              <wp:positionV relativeFrom="paragraph">
                <wp:posOffset>1108710</wp:posOffset>
              </wp:positionV>
              <wp:extent cx="617220" cy="603885"/>
              <wp:effectExtent l="0" t="6350" r="1905" b="8890"/>
              <wp:wrapSquare wrapText="bothSides"/>
              <wp:docPr id="223825256" name="Freeform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7220" cy="603885"/>
                      </a:xfrm>
                      <a:custGeom>
                        <a:avLst/>
                        <a:gdLst>
                          <a:gd name="T0" fmla="*/ 61 w 195"/>
                          <a:gd name="T1" fmla="*/ 124 h 191"/>
                          <a:gd name="T2" fmla="*/ 96 w 195"/>
                          <a:gd name="T3" fmla="*/ 125 h 191"/>
                          <a:gd name="T4" fmla="*/ 72 w 195"/>
                          <a:gd name="T5" fmla="*/ 168 h 191"/>
                          <a:gd name="T6" fmla="*/ 30 w 195"/>
                          <a:gd name="T7" fmla="*/ 137 h 191"/>
                          <a:gd name="T8" fmla="*/ 32 w 195"/>
                          <a:gd name="T9" fmla="*/ 100 h 191"/>
                          <a:gd name="T10" fmla="*/ 3 w 195"/>
                          <a:gd name="T11" fmla="*/ 43 h 191"/>
                          <a:gd name="T12" fmla="*/ 7 w 195"/>
                          <a:gd name="T13" fmla="*/ 0 h 191"/>
                          <a:gd name="T14" fmla="*/ 37 w 195"/>
                          <a:gd name="T15" fmla="*/ 21 h 191"/>
                          <a:gd name="T16" fmla="*/ 133 w 195"/>
                          <a:gd name="T17" fmla="*/ 69 h 191"/>
                          <a:gd name="T18" fmla="*/ 195 w 195"/>
                          <a:gd name="T19" fmla="*/ 174 h 191"/>
                          <a:gd name="T20" fmla="*/ 186 w 195"/>
                          <a:gd name="T21" fmla="*/ 185 h 191"/>
                          <a:gd name="T22" fmla="*/ 171 w 195"/>
                          <a:gd name="T23" fmla="*/ 191 h 191"/>
                          <a:gd name="T24" fmla="*/ 144 w 195"/>
                          <a:gd name="T25" fmla="*/ 166 h 191"/>
                          <a:gd name="T26" fmla="*/ 120 w 195"/>
                          <a:gd name="T27" fmla="*/ 155 h 191"/>
                          <a:gd name="T28" fmla="*/ 104 w 195"/>
                          <a:gd name="T29" fmla="*/ 112 h 191"/>
                          <a:gd name="T30" fmla="*/ 61 w 195"/>
                          <a:gd name="T31" fmla="*/ 124 h 19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95" h="191">
                            <a:moveTo>
                              <a:pt x="61" y="124"/>
                            </a:moveTo>
                            <a:cubicBezTo>
                              <a:pt x="61" y="124"/>
                              <a:pt x="87" y="107"/>
                              <a:pt x="96" y="125"/>
                            </a:cubicBezTo>
                            <a:cubicBezTo>
                              <a:pt x="105" y="144"/>
                              <a:pt x="92" y="169"/>
                              <a:pt x="72" y="168"/>
                            </a:cubicBezTo>
                            <a:cubicBezTo>
                              <a:pt x="53" y="168"/>
                              <a:pt x="35" y="153"/>
                              <a:pt x="30" y="137"/>
                            </a:cubicBezTo>
                            <a:cubicBezTo>
                              <a:pt x="24" y="120"/>
                              <a:pt x="32" y="100"/>
                              <a:pt x="32" y="100"/>
                            </a:cubicBezTo>
                            <a:cubicBezTo>
                              <a:pt x="32" y="100"/>
                              <a:pt x="7" y="70"/>
                              <a:pt x="3" y="43"/>
                            </a:cubicBezTo>
                            <a:cubicBezTo>
                              <a:pt x="0" y="16"/>
                              <a:pt x="7" y="0"/>
                              <a:pt x="7" y="0"/>
                            </a:cubicBezTo>
                            <a:cubicBezTo>
                              <a:pt x="7" y="0"/>
                              <a:pt x="23" y="13"/>
                              <a:pt x="37" y="21"/>
                            </a:cubicBezTo>
                            <a:cubicBezTo>
                              <a:pt x="52" y="28"/>
                              <a:pt x="85" y="38"/>
                              <a:pt x="133" y="69"/>
                            </a:cubicBezTo>
                            <a:cubicBezTo>
                              <a:pt x="181" y="101"/>
                              <a:pt x="195" y="174"/>
                              <a:pt x="195" y="174"/>
                            </a:cubicBezTo>
                            <a:cubicBezTo>
                              <a:pt x="195" y="174"/>
                              <a:pt x="191" y="179"/>
                              <a:pt x="186" y="185"/>
                            </a:cubicBezTo>
                            <a:cubicBezTo>
                              <a:pt x="180" y="191"/>
                              <a:pt x="171" y="191"/>
                              <a:pt x="171" y="191"/>
                            </a:cubicBezTo>
                            <a:cubicBezTo>
                              <a:pt x="171" y="191"/>
                              <a:pt x="150" y="169"/>
                              <a:pt x="144" y="166"/>
                            </a:cubicBezTo>
                            <a:cubicBezTo>
                              <a:pt x="138" y="162"/>
                              <a:pt x="120" y="155"/>
                              <a:pt x="120" y="155"/>
                            </a:cubicBezTo>
                            <a:cubicBezTo>
                              <a:pt x="120" y="155"/>
                              <a:pt x="117" y="118"/>
                              <a:pt x="104" y="112"/>
                            </a:cubicBezTo>
                            <a:cubicBezTo>
                              <a:pt x="60" y="91"/>
                              <a:pt x="61" y="124"/>
                              <a:pt x="61" y="124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9754E0" id="Freeform 120" o:spid="_x0000_s1026" style="position:absolute;margin-left:370.95pt;margin-top:87.3pt;width:48.6pt;height:47.5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5,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" path="m61,124v,,26,-17,35,1c105,144,92,169,72,168,53,168,35,153,30,137v-6,-17,2,-37,2,-37c32,100,7,70,3,43,,16,7,,7,v,,16,13,30,21c52,28,85,38,133,69v48,32,62,105,62,105c195,174,191,179,186,185v-6,6,-15,6,-15,6c171,191,150,169,144,166v-6,-4,-24,-11,-24,-11c120,155,117,118,104,112,60,91,61,124,61,124xe" fillcolor="#682c8d" stroked="f">
              <v:path arrowok="t" o:connecttype="custom" o:connectlocs="193079,392051;303862,395213;227897,531166;94957,433153;101287,316170;9496,135953;22157,0;117114,66396;420976,218157;617220,550136;588733,584915;541254,603885;455793,524842;379828,490064;329184,354111;193079,392051" o:connectangles="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259AD239" wp14:editId="3D89FC5A">
              <wp:simplePos x="0" y="0"/>
              <wp:positionH relativeFrom="column">
                <wp:posOffset>4370070</wp:posOffset>
              </wp:positionH>
              <wp:positionV relativeFrom="paragraph">
                <wp:posOffset>1402715</wp:posOffset>
              </wp:positionV>
              <wp:extent cx="866140" cy="559435"/>
              <wp:effectExtent l="1905" t="5080" r="8255" b="6985"/>
              <wp:wrapSquare wrapText="bothSides"/>
              <wp:docPr id="272915827" name="Freeform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6140" cy="559435"/>
                      </a:xfrm>
                      <a:custGeom>
                        <a:avLst/>
                        <a:gdLst>
                          <a:gd name="T0" fmla="*/ 262 w 274"/>
                          <a:gd name="T1" fmla="*/ 152 h 177"/>
                          <a:gd name="T2" fmla="*/ 203 w 274"/>
                          <a:gd name="T3" fmla="*/ 134 h 177"/>
                          <a:gd name="T4" fmla="*/ 147 w 274"/>
                          <a:gd name="T5" fmla="*/ 140 h 177"/>
                          <a:gd name="T6" fmla="*/ 125 w 274"/>
                          <a:gd name="T7" fmla="*/ 107 h 177"/>
                          <a:gd name="T8" fmla="*/ 81 w 274"/>
                          <a:gd name="T9" fmla="*/ 131 h 177"/>
                          <a:gd name="T10" fmla="*/ 117 w 274"/>
                          <a:gd name="T11" fmla="*/ 120 h 177"/>
                          <a:gd name="T12" fmla="*/ 85 w 274"/>
                          <a:gd name="T13" fmla="*/ 177 h 177"/>
                          <a:gd name="T14" fmla="*/ 44 w 274"/>
                          <a:gd name="T15" fmla="*/ 96 h 177"/>
                          <a:gd name="T16" fmla="*/ 6 w 274"/>
                          <a:gd name="T17" fmla="*/ 49 h 177"/>
                          <a:gd name="T18" fmla="*/ 8 w 274"/>
                          <a:gd name="T19" fmla="*/ 0 h 177"/>
                          <a:gd name="T20" fmla="*/ 35 w 274"/>
                          <a:gd name="T21" fmla="*/ 17 h 177"/>
                          <a:gd name="T22" fmla="*/ 103 w 274"/>
                          <a:gd name="T23" fmla="*/ 28 h 177"/>
                          <a:gd name="T24" fmla="*/ 121 w 274"/>
                          <a:gd name="T25" fmla="*/ 36 h 177"/>
                          <a:gd name="T26" fmla="*/ 150 w 274"/>
                          <a:gd name="T27" fmla="*/ 84 h 177"/>
                          <a:gd name="T28" fmla="*/ 215 w 274"/>
                          <a:gd name="T29" fmla="*/ 72 h 177"/>
                          <a:gd name="T30" fmla="*/ 250 w 274"/>
                          <a:gd name="T31" fmla="*/ 91 h 177"/>
                          <a:gd name="T32" fmla="*/ 274 w 274"/>
                          <a:gd name="T33" fmla="*/ 114 h 177"/>
                          <a:gd name="T34" fmla="*/ 271 w 274"/>
                          <a:gd name="T35" fmla="*/ 137 h 177"/>
                          <a:gd name="T36" fmla="*/ 262 w 274"/>
                          <a:gd name="T37" fmla="*/ 152 h 17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274" h="177">
                            <a:moveTo>
                              <a:pt x="262" y="152"/>
                            </a:moveTo>
                            <a:cubicBezTo>
                              <a:pt x="262" y="152"/>
                              <a:pt x="231" y="137"/>
                              <a:pt x="203" y="134"/>
                            </a:cubicBezTo>
                            <a:cubicBezTo>
                              <a:pt x="175" y="132"/>
                              <a:pt x="147" y="140"/>
                              <a:pt x="147" y="140"/>
                            </a:cubicBezTo>
                            <a:cubicBezTo>
                              <a:pt x="147" y="140"/>
                              <a:pt x="136" y="109"/>
                              <a:pt x="125" y="107"/>
                            </a:cubicBezTo>
                            <a:cubicBezTo>
                              <a:pt x="76" y="99"/>
                              <a:pt x="81" y="131"/>
                              <a:pt x="81" y="131"/>
                            </a:cubicBezTo>
                            <a:cubicBezTo>
                              <a:pt x="81" y="131"/>
                              <a:pt x="104" y="111"/>
                              <a:pt x="117" y="120"/>
                            </a:cubicBezTo>
                            <a:cubicBezTo>
                              <a:pt x="129" y="129"/>
                              <a:pt x="148" y="174"/>
                              <a:pt x="85" y="177"/>
                            </a:cubicBezTo>
                            <a:cubicBezTo>
                              <a:pt x="29" y="167"/>
                              <a:pt x="44" y="96"/>
                              <a:pt x="44" y="96"/>
                            </a:cubicBezTo>
                            <a:cubicBezTo>
                              <a:pt x="44" y="96"/>
                              <a:pt x="11" y="89"/>
                              <a:pt x="6" y="49"/>
                            </a:cubicBezTo>
                            <a:cubicBezTo>
                              <a:pt x="0" y="9"/>
                              <a:pt x="8" y="0"/>
                              <a:pt x="8" y="0"/>
                            </a:cubicBezTo>
                            <a:cubicBezTo>
                              <a:pt x="8" y="0"/>
                              <a:pt x="27" y="13"/>
                              <a:pt x="35" y="17"/>
                            </a:cubicBezTo>
                            <a:cubicBezTo>
                              <a:pt x="56" y="27"/>
                              <a:pt x="98" y="24"/>
                              <a:pt x="103" y="28"/>
                            </a:cubicBezTo>
                            <a:cubicBezTo>
                              <a:pt x="107" y="32"/>
                              <a:pt x="121" y="36"/>
                              <a:pt x="121" y="36"/>
                            </a:cubicBezTo>
                            <a:cubicBezTo>
                              <a:pt x="121" y="36"/>
                              <a:pt x="131" y="77"/>
                              <a:pt x="150" y="84"/>
                            </a:cubicBezTo>
                            <a:cubicBezTo>
                              <a:pt x="186" y="96"/>
                              <a:pt x="215" y="72"/>
                              <a:pt x="215" y="72"/>
                            </a:cubicBezTo>
                            <a:cubicBezTo>
                              <a:pt x="215" y="72"/>
                              <a:pt x="241" y="84"/>
                              <a:pt x="250" y="91"/>
                            </a:cubicBezTo>
                            <a:cubicBezTo>
                              <a:pt x="258" y="99"/>
                              <a:pt x="274" y="114"/>
                              <a:pt x="274" y="114"/>
                            </a:cubicBezTo>
                            <a:cubicBezTo>
                              <a:pt x="274" y="114"/>
                              <a:pt x="272" y="131"/>
                              <a:pt x="271" y="137"/>
                            </a:cubicBezTo>
                            <a:cubicBezTo>
                              <a:pt x="271" y="142"/>
                              <a:pt x="262" y="152"/>
                              <a:pt x="262" y="15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3B150B" id="Freeform 119" o:spid="_x0000_s1026" style="position:absolute;margin-left:344.1pt;margin-top:110.45pt;width:68.2pt;height:44.0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4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" path="m262,152v,,-31,-15,-59,-18c175,132,147,140,147,140v,,-11,-31,-22,-33c76,99,81,131,81,131v,,23,-20,36,-11c129,129,148,174,85,177,29,167,44,96,44,96,44,96,11,89,6,49,,9,8,,8,v,,19,13,27,17c56,27,98,24,103,28v4,4,18,8,18,8c121,36,131,77,150,84v36,12,65,-12,65,-12c215,72,241,84,250,91v8,8,24,23,24,23c274,114,272,131,271,137v,5,-9,15,-9,15xe" fillcolor="#682c8d" stroked="f">
              <v:path arrowok="t" o:connecttype="custom" o:connectlocs="828207,480419;641702,423527;464681,442491;395137,338190;256049,414045;369848,379278;268693,559435;139088,303422;18967,154872;25289,0;110638,53731;325593,88498;382492,113783;474164,265495;679635,227567;790274,287619;866140,360314;856657,433009;828207,480419" o:connectangles="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3F7F9A51" wp14:editId="6A3A0B3C">
              <wp:simplePos x="0" y="0"/>
              <wp:positionH relativeFrom="column">
                <wp:posOffset>5558790</wp:posOffset>
              </wp:positionH>
              <wp:positionV relativeFrom="paragraph">
                <wp:posOffset>238760</wp:posOffset>
              </wp:positionV>
              <wp:extent cx="541020" cy="809625"/>
              <wp:effectExtent l="0" t="3175" r="1905" b="6350"/>
              <wp:wrapSquare wrapText="bothSides"/>
              <wp:docPr id="33286202" name="Freeform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1020" cy="809625"/>
                      </a:xfrm>
                      <a:custGeom>
                        <a:avLst/>
                        <a:gdLst>
                          <a:gd name="T0" fmla="*/ 119 w 171"/>
                          <a:gd name="T1" fmla="*/ 39 h 256"/>
                          <a:gd name="T2" fmla="*/ 68 w 171"/>
                          <a:gd name="T3" fmla="*/ 18 h 256"/>
                          <a:gd name="T4" fmla="*/ 7 w 171"/>
                          <a:gd name="T5" fmla="*/ 22 h 256"/>
                          <a:gd name="T6" fmla="*/ 15 w 171"/>
                          <a:gd name="T7" fmla="*/ 40 h 256"/>
                          <a:gd name="T8" fmla="*/ 70 w 171"/>
                          <a:gd name="T9" fmla="*/ 45 h 256"/>
                          <a:gd name="T10" fmla="*/ 138 w 171"/>
                          <a:gd name="T11" fmla="*/ 128 h 256"/>
                          <a:gd name="T12" fmla="*/ 66 w 171"/>
                          <a:gd name="T13" fmla="*/ 220 h 256"/>
                          <a:gd name="T14" fmla="*/ 31 w 171"/>
                          <a:gd name="T15" fmla="*/ 193 h 256"/>
                          <a:gd name="T16" fmla="*/ 54 w 171"/>
                          <a:gd name="T17" fmla="*/ 178 h 256"/>
                          <a:gd name="T18" fmla="*/ 10 w 171"/>
                          <a:gd name="T19" fmla="*/ 173 h 256"/>
                          <a:gd name="T20" fmla="*/ 55 w 171"/>
                          <a:gd name="T21" fmla="*/ 246 h 256"/>
                          <a:gd name="T22" fmla="*/ 165 w 171"/>
                          <a:gd name="T23" fmla="*/ 160 h 256"/>
                          <a:gd name="T24" fmla="*/ 143 w 171"/>
                          <a:gd name="T25" fmla="*/ 66 h 256"/>
                          <a:gd name="T26" fmla="*/ 171 w 171"/>
                          <a:gd name="T27" fmla="*/ 34 h 256"/>
                          <a:gd name="T28" fmla="*/ 171 w 171"/>
                          <a:gd name="T29" fmla="*/ 0 h 256"/>
                          <a:gd name="T30" fmla="*/ 119 w 171"/>
                          <a:gd name="T31" fmla="*/ 39 h 25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171" h="256">
                            <a:moveTo>
                              <a:pt x="119" y="39"/>
                            </a:moveTo>
                            <a:cubicBezTo>
                              <a:pt x="119" y="39"/>
                              <a:pt x="93" y="24"/>
                              <a:pt x="68" y="18"/>
                            </a:cubicBezTo>
                            <a:cubicBezTo>
                              <a:pt x="43" y="12"/>
                              <a:pt x="7" y="22"/>
                              <a:pt x="7" y="22"/>
                            </a:cubicBezTo>
                            <a:cubicBezTo>
                              <a:pt x="7" y="22"/>
                              <a:pt x="14" y="37"/>
                              <a:pt x="15" y="40"/>
                            </a:cubicBezTo>
                            <a:cubicBezTo>
                              <a:pt x="16" y="42"/>
                              <a:pt x="56" y="42"/>
                              <a:pt x="70" y="45"/>
                            </a:cubicBezTo>
                            <a:cubicBezTo>
                              <a:pt x="84" y="48"/>
                              <a:pt x="139" y="86"/>
                              <a:pt x="138" y="128"/>
                            </a:cubicBezTo>
                            <a:cubicBezTo>
                              <a:pt x="138" y="170"/>
                              <a:pt x="108" y="230"/>
                              <a:pt x="66" y="220"/>
                            </a:cubicBezTo>
                            <a:cubicBezTo>
                              <a:pt x="25" y="210"/>
                              <a:pt x="31" y="193"/>
                              <a:pt x="31" y="193"/>
                            </a:cubicBezTo>
                            <a:cubicBezTo>
                              <a:pt x="31" y="193"/>
                              <a:pt x="57" y="191"/>
                              <a:pt x="54" y="178"/>
                            </a:cubicBezTo>
                            <a:cubicBezTo>
                              <a:pt x="50" y="165"/>
                              <a:pt x="21" y="149"/>
                              <a:pt x="10" y="173"/>
                            </a:cubicBezTo>
                            <a:cubicBezTo>
                              <a:pt x="0" y="198"/>
                              <a:pt x="11" y="236"/>
                              <a:pt x="55" y="246"/>
                            </a:cubicBezTo>
                            <a:cubicBezTo>
                              <a:pt x="98" y="256"/>
                              <a:pt x="164" y="209"/>
                              <a:pt x="165" y="160"/>
                            </a:cubicBezTo>
                            <a:cubicBezTo>
                              <a:pt x="166" y="112"/>
                              <a:pt x="143" y="66"/>
                              <a:pt x="143" y="66"/>
                            </a:cubicBezTo>
                            <a:cubicBezTo>
                              <a:pt x="143" y="66"/>
                              <a:pt x="157" y="45"/>
                              <a:pt x="171" y="34"/>
                            </a:cubicBezTo>
                            <a:cubicBezTo>
                              <a:pt x="171" y="0"/>
                              <a:pt x="171" y="0"/>
                              <a:pt x="171" y="0"/>
                            </a:cubicBezTo>
                            <a:cubicBezTo>
                              <a:pt x="148" y="21"/>
                              <a:pt x="119" y="39"/>
                              <a:pt x="119" y="39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0825B7" id="Freeform 118" o:spid="_x0000_s1026" style="position:absolute;margin-left:437.7pt;margin-top:18.8pt;width:42.6pt;height:63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1,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" path="m119,39v,,-26,-15,-51,-21c43,12,7,22,7,22v,,7,15,8,18c16,42,56,42,70,45v14,3,69,41,68,83c138,170,108,230,66,220,25,210,31,193,31,193v,,26,-2,23,-15c50,165,21,149,10,173v-10,25,1,63,45,73c98,256,164,209,165,160,166,112,143,66,143,66v,,14,-21,28,-32c171,,171,,171,,148,21,119,39,119,39xe" fillcolor="#682c8d" stroked="f">
              <v:path arrowok="t" o:connecttype="custom" o:connectlocs="376499,123341;215142,56927;22147,69577;47458,126504;221470,142317;436613,404813;208815,695771;98080,610381;170848,562942;31639,547129;174012,777999;522037,506016;452432,208731;541020,107528;541020,0;376499,123341" o:connectangles="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1D4FE574" wp14:editId="1DD26D13">
              <wp:simplePos x="0" y="0"/>
              <wp:positionH relativeFrom="column">
                <wp:posOffset>4391660</wp:posOffset>
              </wp:positionH>
              <wp:positionV relativeFrom="paragraph">
                <wp:posOffset>-90170</wp:posOffset>
              </wp:positionV>
              <wp:extent cx="85725" cy="38100"/>
              <wp:effectExtent l="4445" t="7620" r="5080" b="1905"/>
              <wp:wrapSquare wrapText="bothSides"/>
              <wp:docPr id="1448778657" name="Freeform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" cy="38100"/>
                      </a:xfrm>
                      <a:custGeom>
                        <a:avLst/>
                        <a:gdLst>
                          <a:gd name="T0" fmla="*/ 27 w 27"/>
                          <a:gd name="T1" fmla="*/ 0 h 12"/>
                          <a:gd name="T2" fmla="*/ 0 w 27"/>
                          <a:gd name="T3" fmla="*/ 0 h 12"/>
                          <a:gd name="T4" fmla="*/ 17 w 27"/>
                          <a:gd name="T5" fmla="*/ 12 h 12"/>
                          <a:gd name="T6" fmla="*/ 27 w 27"/>
                          <a:gd name="T7" fmla="*/ 0 h 1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7" h="12">
                            <a:moveTo>
                              <a:pt x="27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9" y="7"/>
                              <a:pt x="17" y="12"/>
                              <a:pt x="17" y="12"/>
                            </a:cubicBezTo>
                            <a:cubicBezTo>
                              <a:pt x="20" y="8"/>
                              <a:pt x="23" y="4"/>
                              <a:pt x="27" y="0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508B21" id="Freeform 117" o:spid="_x0000_s1026" style="position:absolute;margin-left:345.8pt;margin-top:-7.1pt;width:6.75pt;height:3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" path="m27,c,,,,,,9,7,17,12,17,12,20,8,23,4,27,xe" fillcolor="#682c8d" stroked="f">
              <v:path arrowok="t" o:connecttype="custom" o:connectlocs="85725,0;0,0;53975,38100;85725,0" o:connectangles="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4" behindDoc="0" locked="0" layoutInCell="1" allowOverlap="1" wp14:anchorId="1D224652" wp14:editId="39D7B34E">
              <wp:simplePos x="0" y="0"/>
              <wp:positionH relativeFrom="column">
                <wp:posOffset>4157980</wp:posOffset>
              </wp:positionH>
              <wp:positionV relativeFrom="paragraph">
                <wp:posOffset>-90170</wp:posOffset>
              </wp:positionV>
              <wp:extent cx="246380" cy="167640"/>
              <wp:effectExtent l="8890" t="7620" r="1905" b="5715"/>
              <wp:wrapSquare wrapText="bothSides"/>
              <wp:docPr id="965270647" name="Freeform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6380" cy="167640"/>
                      </a:xfrm>
                      <a:custGeom>
                        <a:avLst/>
                        <a:gdLst>
                          <a:gd name="T0" fmla="*/ 51 w 78"/>
                          <a:gd name="T1" fmla="*/ 0 h 53"/>
                          <a:gd name="T2" fmla="*/ 11 w 78"/>
                          <a:gd name="T3" fmla="*/ 0 h 53"/>
                          <a:gd name="T4" fmla="*/ 11 w 78"/>
                          <a:gd name="T5" fmla="*/ 18 h 53"/>
                          <a:gd name="T6" fmla="*/ 0 w 78"/>
                          <a:gd name="T7" fmla="*/ 30 h 53"/>
                          <a:gd name="T8" fmla="*/ 23 w 78"/>
                          <a:gd name="T9" fmla="*/ 45 h 53"/>
                          <a:gd name="T10" fmla="*/ 46 w 78"/>
                          <a:gd name="T11" fmla="*/ 53 h 53"/>
                          <a:gd name="T12" fmla="*/ 56 w 78"/>
                          <a:gd name="T13" fmla="*/ 39 h 53"/>
                          <a:gd name="T14" fmla="*/ 78 w 78"/>
                          <a:gd name="T15" fmla="*/ 25 h 53"/>
                          <a:gd name="T16" fmla="*/ 51 w 78"/>
                          <a:gd name="T17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</a:cxnLst>
                        <a:rect l="0" t="0" r="r" b="b"/>
                        <a:pathLst>
                          <a:path w="78" h="53">
                            <a:moveTo>
                              <a:pt x="51" y="0"/>
                            </a:moveTo>
                            <a:cubicBezTo>
                              <a:pt x="11" y="0"/>
                              <a:pt x="11" y="0"/>
                              <a:pt x="11" y="0"/>
                            </a:cubicBezTo>
                            <a:cubicBezTo>
                              <a:pt x="13" y="8"/>
                              <a:pt x="12" y="15"/>
                              <a:pt x="11" y="18"/>
                            </a:cubicBezTo>
                            <a:cubicBezTo>
                              <a:pt x="8" y="24"/>
                              <a:pt x="0" y="30"/>
                              <a:pt x="0" y="30"/>
                            </a:cubicBezTo>
                            <a:cubicBezTo>
                              <a:pt x="0" y="30"/>
                              <a:pt x="14" y="39"/>
                              <a:pt x="23" y="45"/>
                            </a:cubicBezTo>
                            <a:cubicBezTo>
                              <a:pt x="31" y="50"/>
                              <a:pt x="46" y="53"/>
                              <a:pt x="46" y="53"/>
                            </a:cubicBezTo>
                            <a:cubicBezTo>
                              <a:pt x="46" y="53"/>
                              <a:pt x="51" y="43"/>
                              <a:pt x="56" y="39"/>
                            </a:cubicBezTo>
                            <a:cubicBezTo>
                              <a:pt x="62" y="35"/>
                              <a:pt x="78" y="25"/>
                              <a:pt x="78" y="25"/>
                            </a:cubicBezTo>
                            <a:cubicBezTo>
                              <a:pt x="78" y="25"/>
                              <a:pt x="63" y="13"/>
                              <a:pt x="51" y="0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DCD8F5" id="Freeform 116" o:spid="_x0000_s1026" style="position:absolute;margin-left:327.4pt;margin-top:-7.1pt;width:19.4pt;height:13.2pt;z-index:251658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8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" path="m51,c11,,11,,11,v2,8,1,15,,18c8,24,,30,,30v,,14,9,23,15c31,50,46,53,46,53v,,5,-10,10,-14c62,35,78,25,78,25,78,25,63,13,51,xe" fillcolor="#682c8d" stroked="f">
              <v:path arrowok="t" o:connecttype="custom" o:connectlocs="161095,0;34746,0;34746,56934;0,94891;72651,142336;145301,167640;176888,123358;246380,79075;161095,0" o:connectangles="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3" behindDoc="0" locked="0" layoutInCell="1" allowOverlap="1" wp14:anchorId="46F06D96" wp14:editId="45A68311">
              <wp:simplePos x="0" y="0"/>
              <wp:positionH relativeFrom="column">
                <wp:posOffset>3547745</wp:posOffset>
              </wp:positionH>
              <wp:positionV relativeFrom="paragraph">
                <wp:posOffset>-93345</wp:posOffset>
              </wp:positionV>
              <wp:extent cx="739775" cy="344805"/>
              <wp:effectExtent l="8255" t="4445" r="4445" b="3175"/>
              <wp:wrapSquare wrapText="bothSides"/>
              <wp:docPr id="1501559152" name="Freeform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9775" cy="344805"/>
                      </a:xfrm>
                      <a:custGeom>
                        <a:avLst/>
                        <a:gdLst>
                          <a:gd name="T0" fmla="*/ 220 w 234"/>
                          <a:gd name="T1" fmla="*/ 65 h 109"/>
                          <a:gd name="T2" fmla="*/ 200 w 234"/>
                          <a:gd name="T3" fmla="*/ 58 h 109"/>
                          <a:gd name="T4" fmla="*/ 180 w 234"/>
                          <a:gd name="T5" fmla="*/ 41 h 109"/>
                          <a:gd name="T6" fmla="*/ 139 w 234"/>
                          <a:gd name="T7" fmla="*/ 27 h 109"/>
                          <a:gd name="T8" fmla="*/ 145 w 234"/>
                          <a:gd name="T9" fmla="*/ 10 h 109"/>
                          <a:gd name="T10" fmla="*/ 181 w 234"/>
                          <a:gd name="T11" fmla="*/ 21 h 109"/>
                          <a:gd name="T12" fmla="*/ 188 w 234"/>
                          <a:gd name="T13" fmla="*/ 1 h 109"/>
                          <a:gd name="T14" fmla="*/ 11 w 234"/>
                          <a:gd name="T15" fmla="*/ 1 h 109"/>
                          <a:gd name="T16" fmla="*/ 0 w 234"/>
                          <a:gd name="T17" fmla="*/ 7 h 109"/>
                          <a:gd name="T18" fmla="*/ 48 w 234"/>
                          <a:gd name="T19" fmla="*/ 39 h 109"/>
                          <a:gd name="T20" fmla="*/ 158 w 234"/>
                          <a:gd name="T21" fmla="*/ 106 h 109"/>
                          <a:gd name="T22" fmla="*/ 229 w 234"/>
                          <a:gd name="T23" fmla="*/ 97 h 109"/>
                          <a:gd name="T24" fmla="*/ 233 w 234"/>
                          <a:gd name="T25" fmla="*/ 73 h 109"/>
                          <a:gd name="T26" fmla="*/ 220 w 234"/>
                          <a:gd name="T27" fmla="*/ 65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234" h="109">
                            <a:moveTo>
                              <a:pt x="220" y="65"/>
                            </a:moveTo>
                            <a:cubicBezTo>
                              <a:pt x="212" y="63"/>
                              <a:pt x="209" y="62"/>
                              <a:pt x="200" y="58"/>
                            </a:cubicBezTo>
                            <a:cubicBezTo>
                              <a:pt x="192" y="53"/>
                              <a:pt x="180" y="41"/>
                              <a:pt x="180" y="41"/>
                            </a:cubicBezTo>
                            <a:cubicBezTo>
                              <a:pt x="180" y="41"/>
                              <a:pt x="148" y="49"/>
                              <a:pt x="139" y="27"/>
                            </a:cubicBezTo>
                            <a:cubicBezTo>
                              <a:pt x="129" y="5"/>
                              <a:pt x="141" y="0"/>
                              <a:pt x="145" y="10"/>
                            </a:cubicBezTo>
                            <a:cubicBezTo>
                              <a:pt x="148" y="20"/>
                              <a:pt x="155" y="36"/>
                              <a:pt x="181" y="21"/>
                            </a:cubicBezTo>
                            <a:cubicBezTo>
                              <a:pt x="187" y="15"/>
                              <a:pt x="189" y="7"/>
                              <a:pt x="188" y="1"/>
                            </a:cubicBezTo>
                            <a:cubicBezTo>
                              <a:pt x="11" y="1"/>
                              <a:pt x="11" y="1"/>
                              <a:pt x="11" y="1"/>
                            </a:cubicBezTo>
                            <a:cubicBezTo>
                              <a:pt x="6" y="5"/>
                              <a:pt x="0" y="7"/>
                              <a:pt x="0" y="7"/>
                            </a:cubicBezTo>
                            <a:cubicBezTo>
                              <a:pt x="0" y="7"/>
                              <a:pt x="23" y="17"/>
                              <a:pt x="48" y="39"/>
                            </a:cubicBezTo>
                            <a:cubicBezTo>
                              <a:pt x="72" y="61"/>
                              <a:pt x="106" y="103"/>
                              <a:pt x="158" y="106"/>
                            </a:cubicBezTo>
                            <a:cubicBezTo>
                              <a:pt x="210" y="109"/>
                              <a:pt x="229" y="97"/>
                              <a:pt x="229" y="97"/>
                            </a:cubicBezTo>
                            <a:cubicBezTo>
                              <a:pt x="229" y="97"/>
                              <a:pt x="231" y="77"/>
                              <a:pt x="233" y="73"/>
                            </a:cubicBezTo>
                            <a:cubicBezTo>
                              <a:pt x="234" y="70"/>
                              <a:pt x="227" y="68"/>
                              <a:pt x="220" y="65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376EDB" id="Freeform 115" o:spid="_x0000_s1026" style="position:absolute;margin-left:279.35pt;margin-top:-7.35pt;width:58.25pt;height:27.15pt;z-index:251658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4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" path="m220,65v-8,-2,-11,-3,-20,-7c192,53,180,41,180,41v,,-32,8,-41,-14c129,5,141,,145,10v3,10,10,26,36,11c187,15,189,7,188,1,11,1,11,1,11,1,6,5,,7,,7v,,23,10,48,32c72,61,106,103,158,106v52,3,71,-9,71,-9c229,97,231,77,233,73v1,-3,-6,-5,-13,-8xe" fillcolor="#682c8d" stroked="f">
              <v:path arrowok="t" o:connecttype="custom" o:connectlocs="695515,205618;632286,183474;569058,129697;439439,85410;458408,31633;572219,66430;594349,3163;34776,3163;0,22143;151749,123371;499506,335315;723968,306845;736614,230924;695515,205618" o:connectangles="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2" behindDoc="0" locked="0" layoutInCell="1" allowOverlap="1" wp14:anchorId="10A8FD5E" wp14:editId="16A1E5E7">
              <wp:simplePos x="0" y="0"/>
              <wp:positionH relativeFrom="column">
                <wp:posOffset>3648710</wp:posOffset>
              </wp:positionH>
              <wp:positionV relativeFrom="paragraph">
                <wp:posOffset>257810</wp:posOffset>
              </wp:positionV>
              <wp:extent cx="683260" cy="537210"/>
              <wp:effectExtent l="4445" t="3175" r="7620" b="2540"/>
              <wp:wrapSquare wrapText="bothSides"/>
              <wp:docPr id="882946410" name="Freeform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3260" cy="537210"/>
                      </a:xfrm>
                      <a:custGeom>
                        <a:avLst/>
                        <a:gdLst>
                          <a:gd name="T0" fmla="*/ 131 w 216"/>
                          <a:gd name="T1" fmla="*/ 125 h 170"/>
                          <a:gd name="T2" fmla="*/ 138 w 216"/>
                          <a:gd name="T3" fmla="*/ 90 h 170"/>
                          <a:gd name="T4" fmla="*/ 176 w 216"/>
                          <a:gd name="T5" fmla="*/ 120 h 170"/>
                          <a:gd name="T6" fmla="*/ 139 w 216"/>
                          <a:gd name="T7" fmla="*/ 158 h 170"/>
                          <a:gd name="T8" fmla="*/ 103 w 216"/>
                          <a:gd name="T9" fmla="*/ 150 h 170"/>
                          <a:gd name="T10" fmla="*/ 42 w 216"/>
                          <a:gd name="T11" fmla="*/ 169 h 170"/>
                          <a:gd name="T12" fmla="*/ 0 w 216"/>
                          <a:gd name="T13" fmla="*/ 159 h 170"/>
                          <a:gd name="T14" fmla="*/ 25 w 216"/>
                          <a:gd name="T15" fmla="*/ 132 h 170"/>
                          <a:gd name="T16" fmla="*/ 88 w 216"/>
                          <a:gd name="T17" fmla="*/ 45 h 170"/>
                          <a:gd name="T18" fmla="*/ 201 w 216"/>
                          <a:gd name="T19" fmla="*/ 0 h 170"/>
                          <a:gd name="T20" fmla="*/ 211 w 216"/>
                          <a:gd name="T21" fmla="*/ 11 h 170"/>
                          <a:gd name="T22" fmla="*/ 215 w 216"/>
                          <a:gd name="T23" fmla="*/ 27 h 170"/>
                          <a:gd name="T24" fmla="*/ 185 w 216"/>
                          <a:gd name="T25" fmla="*/ 49 h 170"/>
                          <a:gd name="T26" fmla="*/ 170 w 216"/>
                          <a:gd name="T27" fmla="*/ 72 h 170"/>
                          <a:gd name="T28" fmla="*/ 126 w 216"/>
                          <a:gd name="T29" fmla="*/ 81 h 170"/>
                          <a:gd name="T30" fmla="*/ 131 w 216"/>
                          <a:gd name="T31" fmla="*/ 125 h 17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16" h="170">
                            <a:moveTo>
                              <a:pt x="131" y="125"/>
                            </a:moveTo>
                            <a:cubicBezTo>
                              <a:pt x="131" y="125"/>
                              <a:pt x="118" y="97"/>
                              <a:pt x="138" y="90"/>
                            </a:cubicBezTo>
                            <a:cubicBezTo>
                              <a:pt x="157" y="84"/>
                              <a:pt x="180" y="101"/>
                              <a:pt x="176" y="120"/>
                            </a:cubicBezTo>
                            <a:cubicBezTo>
                              <a:pt x="173" y="140"/>
                              <a:pt x="156" y="155"/>
                              <a:pt x="139" y="158"/>
                            </a:cubicBezTo>
                            <a:cubicBezTo>
                              <a:pt x="121" y="161"/>
                              <a:pt x="103" y="150"/>
                              <a:pt x="103" y="150"/>
                            </a:cubicBezTo>
                            <a:cubicBezTo>
                              <a:pt x="103" y="150"/>
                              <a:pt x="69" y="170"/>
                              <a:pt x="42" y="169"/>
                            </a:cubicBezTo>
                            <a:cubicBezTo>
                              <a:pt x="15" y="169"/>
                              <a:pt x="0" y="159"/>
                              <a:pt x="0" y="159"/>
                            </a:cubicBezTo>
                            <a:cubicBezTo>
                              <a:pt x="0" y="159"/>
                              <a:pt x="15" y="145"/>
                              <a:pt x="25" y="132"/>
                            </a:cubicBezTo>
                            <a:cubicBezTo>
                              <a:pt x="35" y="119"/>
                              <a:pt x="50" y="88"/>
                              <a:pt x="88" y="45"/>
                            </a:cubicBezTo>
                            <a:cubicBezTo>
                              <a:pt x="127" y="2"/>
                              <a:pt x="201" y="0"/>
                              <a:pt x="201" y="0"/>
                            </a:cubicBezTo>
                            <a:cubicBezTo>
                              <a:pt x="201" y="0"/>
                              <a:pt x="205" y="5"/>
                              <a:pt x="211" y="11"/>
                            </a:cubicBezTo>
                            <a:cubicBezTo>
                              <a:pt x="216" y="18"/>
                              <a:pt x="215" y="27"/>
                              <a:pt x="215" y="27"/>
                            </a:cubicBezTo>
                            <a:cubicBezTo>
                              <a:pt x="215" y="27"/>
                              <a:pt x="189" y="44"/>
                              <a:pt x="185" y="49"/>
                            </a:cubicBezTo>
                            <a:cubicBezTo>
                              <a:pt x="181" y="54"/>
                              <a:pt x="170" y="72"/>
                              <a:pt x="170" y="72"/>
                            </a:cubicBezTo>
                            <a:cubicBezTo>
                              <a:pt x="170" y="72"/>
                              <a:pt x="134" y="68"/>
                              <a:pt x="126" y="81"/>
                            </a:cubicBezTo>
                            <a:cubicBezTo>
                              <a:pt x="98" y="120"/>
                              <a:pt x="131" y="125"/>
                              <a:pt x="131" y="125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654825" id="Freeform 114" o:spid="_x0000_s1026" style="position:absolute;margin-left:287.3pt;margin-top:20.3pt;width:53.8pt;height:42.3pt;z-index:2516582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,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" path="m131,125v,,-13,-28,7,-35c157,84,180,101,176,120v-3,20,-20,35,-37,38c121,161,103,150,103,150v,,-34,20,-61,19c15,169,,159,,159v,,15,-14,25,-27c35,119,50,88,88,45,127,2,201,,201,v,,4,5,10,11c216,18,215,27,215,27v,,-26,17,-30,22c181,54,170,72,170,72v,,-36,-4,-44,9c98,120,131,125,131,125xe" fillcolor="#682c8d" stroked="f">
              <v:path arrowok="t" o:connecttype="custom" o:connectlocs="414385,395007;436527,284405;556730,379207;439690,499289;325814,474009;132856,534050;0,502449;79081,417128;278365,142203;635811,0;667444,34761;680097,85322;585200,154843;537751,227524;398568,255965;414385,395007" o:connectangles="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3E0CCBE0" wp14:editId="2816A013">
              <wp:simplePos x="0" y="0"/>
              <wp:positionH relativeFrom="column">
                <wp:posOffset>3885565</wp:posOffset>
              </wp:positionH>
              <wp:positionV relativeFrom="paragraph">
                <wp:posOffset>368300</wp:posOffset>
              </wp:positionV>
              <wp:extent cx="614045" cy="806450"/>
              <wp:effectExtent l="3175" t="8890" r="1905" b="3810"/>
              <wp:wrapSquare wrapText="bothSides"/>
              <wp:docPr id="1938906111" name="Freeform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14045" cy="806450"/>
                      </a:xfrm>
                      <a:custGeom>
                        <a:avLst/>
                        <a:gdLst>
                          <a:gd name="T0" fmla="*/ 190 w 194"/>
                          <a:gd name="T1" fmla="*/ 17 h 255"/>
                          <a:gd name="T2" fmla="*/ 163 w 194"/>
                          <a:gd name="T3" fmla="*/ 72 h 255"/>
                          <a:gd name="T4" fmla="*/ 160 w 194"/>
                          <a:gd name="T5" fmla="*/ 129 h 255"/>
                          <a:gd name="T6" fmla="*/ 124 w 194"/>
                          <a:gd name="T7" fmla="*/ 146 h 255"/>
                          <a:gd name="T8" fmla="*/ 141 w 194"/>
                          <a:gd name="T9" fmla="*/ 193 h 255"/>
                          <a:gd name="T10" fmla="*/ 136 w 194"/>
                          <a:gd name="T11" fmla="*/ 156 h 255"/>
                          <a:gd name="T12" fmla="*/ 187 w 194"/>
                          <a:gd name="T13" fmla="*/ 195 h 255"/>
                          <a:gd name="T14" fmla="*/ 101 w 194"/>
                          <a:gd name="T15" fmla="*/ 223 h 255"/>
                          <a:gd name="T16" fmla="*/ 48 w 194"/>
                          <a:gd name="T17" fmla="*/ 254 h 255"/>
                          <a:gd name="T18" fmla="*/ 0 w 194"/>
                          <a:gd name="T19" fmla="*/ 244 h 255"/>
                          <a:gd name="T20" fmla="*/ 21 w 194"/>
                          <a:gd name="T21" fmla="*/ 220 h 255"/>
                          <a:gd name="T22" fmla="*/ 43 w 194"/>
                          <a:gd name="T23" fmla="*/ 155 h 255"/>
                          <a:gd name="T24" fmla="*/ 54 w 194"/>
                          <a:gd name="T25" fmla="*/ 138 h 255"/>
                          <a:gd name="T26" fmla="*/ 105 w 194"/>
                          <a:gd name="T27" fmla="*/ 117 h 255"/>
                          <a:gd name="T28" fmla="*/ 104 w 194"/>
                          <a:gd name="T29" fmla="*/ 51 h 255"/>
                          <a:gd name="T30" fmla="*/ 128 w 194"/>
                          <a:gd name="T31" fmla="*/ 20 h 255"/>
                          <a:gd name="T32" fmla="*/ 155 w 194"/>
                          <a:gd name="T33" fmla="*/ 0 h 255"/>
                          <a:gd name="T34" fmla="*/ 176 w 194"/>
                          <a:gd name="T35" fmla="*/ 5 h 255"/>
                          <a:gd name="T36" fmla="*/ 190 w 194"/>
                          <a:gd name="T37" fmla="*/ 17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</a:cxnLst>
                        <a:rect l="0" t="0" r="r" b="b"/>
                        <a:pathLst>
                          <a:path w="194" h="255">
                            <a:moveTo>
                              <a:pt x="190" y="17"/>
                            </a:moveTo>
                            <a:cubicBezTo>
                              <a:pt x="190" y="17"/>
                              <a:pt x="170" y="45"/>
                              <a:pt x="163" y="72"/>
                            </a:cubicBezTo>
                            <a:cubicBezTo>
                              <a:pt x="156" y="99"/>
                              <a:pt x="160" y="129"/>
                              <a:pt x="160" y="129"/>
                            </a:cubicBezTo>
                            <a:cubicBezTo>
                              <a:pt x="160" y="129"/>
                              <a:pt x="128" y="134"/>
                              <a:pt x="124" y="146"/>
                            </a:cubicBezTo>
                            <a:cubicBezTo>
                              <a:pt x="109" y="192"/>
                              <a:pt x="141" y="193"/>
                              <a:pt x="141" y="193"/>
                            </a:cubicBezTo>
                            <a:cubicBezTo>
                              <a:pt x="141" y="193"/>
                              <a:pt x="125" y="166"/>
                              <a:pt x="136" y="156"/>
                            </a:cubicBezTo>
                            <a:cubicBezTo>
                              <a:pt x="147" y="145"/>
                              <a:pt x="194" y="133"/>
                              <a:pt x="187" y="195"/>
                            </a:cubicBezTo>
                            <a:cubicBezTo>
                              <a:pt x="168" y="249"/>
                              <a:pt x="101" y="223"/>
                              <a:pt x="101" y="223"/>
                            </a:cubicBezTo>
                            <a:cubicBezTo>
                              <a:pt x="101" y="223"/>
                              <a:pt x="89" y="255"/>
                              <a:pt x="48" y="254"/>
                            </a:cubicBezTo>
                            <a:cubicBezTo>
                              <a:pt x="8" y="253"/>
                              <a:pt x="0" y="244"/>
                              <a:pt x="0" y="244"/>
                            </a:cubicBezTo>
                            <a:cubicBezTo>
                              <a:pt x="0" y="244"/>
                              <a:pt x="16" y="227"/>
                              <a:pt x="21" y="220"/>
                            </a:cubicBezTo>
                            <a:cubicBezTo>
                              <a:pt x="34" y="201"/>
                              <a:pt x="38" y="159"/>
                              <a:pt x="43" y="155"/>
                            </a:cubicBezTo>
                            <a:cubicBezTo>
                              <a:pt x="47" y="151"/>
                              <a:pt x="54" y="138"/>
                              <a:pt x="54" y="138"/>
                            </a:cubicBezTo>
                            <a:cubicBezTo>
                              <a:pt x="54" y="138"/>
                              <a:pt x="96" y="135"/>
                              <a:pt x="105" y="117"/>
                            </a:cubicBezTo>
                            <a:cubicBezTo>
                              <a:pt x="123" y="84"/>
                              <a:pt x="104" y="51"/>
                              <a:pt x="104" y="51"/>
                            </a:cubicBezTo>
                            <a:cubicBezTo>
                              <a:pt x="104" y="51"/>
                              <a:pt x="120" y="27"/>
                              <a:pt x="128" y="20"/>
                            </a:cubicBezTo>
                            <a:cubicBezTo>
                              <a:pt x="137" y="12"/>
                              <a:pt x="155" y="0"/>
                              <a:pt x="155" y="0"/>
                            </a:cubicBezTo>
                            <a:cubicBezTo>
                              <a:pt x="155" y="0"/>
                              <a:pt x="171" y="4"/>
                              <a:pt x="176" y="5"/>
                            </a:cubicBezTo>
                            <a:cubicBezTo>
                              <a:pt x="182" y="6"/>
                              <a:pt x="190" y="17"/>
                              <a:pt x="190" y="17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9CD15F" id="Freeform 113" o:spid="_x0000_s1026" style="position:absolute;margin-left:305.95pt;margin-top:29pt;width:48.35pt;height:63.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" path="m190,17v,,-20,28,-27,55c156,99,160,129,160,129v,,-32,5,-36,17c109,192,141,193,141,193v,,-16,-27,-5,-37c147,145,194,133,187,195v-19,54,-86,28,-86,28c101,223,89,255,48,254,8,253,,244,,244v,,16,-17,21,-24c34,201,38,159,43,155v4,-4,11,-17,11,-17c54,138,96,135,105,117,123,84,104,51,104,51v,,16,-24,24,-31c137,12,155,,155,v,,16,4,21,5c182,6,190,17,190,17xe" fillcolor="#682c8d" stroked="f">
              <v:path arrowok="t" o:connecttype="custom" o:connectlocs="601384,53763;515924,227704;506429,407969;392482,461732;446290,610372;430465,493358;591889,616697;319683,705248;151929,803287;0,771662;66469,695761;136103,490195;170920,436432;332344,370018;329179,161290;405143,63251;490603,0;557072,15813;601384,53763" o:connectangles="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0BF62A38" wp14:editId="7A888DCD">
              <wp:simplePos x="0" y="0"/>
              <wp:positionH relativeFrom="column">
                <wp:posOffset>4312920</wp:posOffset>
              </wp:positionH>
              <wp:positionV relativeFrom="paragraph">
                <wp:posOffset>-90170</wp:posOffset>
              </wp:positionV>
              <wp:extent cx="544195" cy="594360"/>
              <wp:effectExtent l="1905" t="7620" r="6350" b="7620"/>
              <wp:wrapSquare wrapText="bothSides"/>
              <wp:docPr id="770030887" name="Freeform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4195" cy="594360"/>
                      </a:xfrm>
                      <a:custGeom>
                        <a:avLst/>
                        <a:gdLst>
                          <a:gd name="T0" fmla="*/ 121 w 172"/>
                          <a:gd name="T1" fmla="*/ 114 h 188"/>
                          <a:gd name="T2" fmla="*/ 140 w 172"/>
                          <a:gd name="T3" fmla="*/ 138 h 188"/>
                          <a:gd name="T4" fmla="*/ 124 w 172"/>
                          <a:gd name="T5" fmla="*/ 145 h 188"/>
                          <a:gd name="T6" fmla="*/ 106 w 172"/>
                          <a:gd name="T7" fmla="*/ 127 h 188"/>
                          <a:gd name="T8" fmla="*/ 54 w 172"/>
                          <a:gd name="T9" fmla="*/ 86 h 188"/>
                          <a:gd name="T10" fmla="*/ 93 w 172"/>
                          <a:gd name="T11" fmla="*/ 36 h 188"/>
                          <a:gd name="T12" fmla="*/ 114 w 172"/>
                          <a:gd name="T13" fmla="*/ 16 h 188"/>
                          <a:gd name="T14" fmla="*/ 129 w 172"/>
                          <a:gd name="T15" fmla="*/ 24 h 188"/>
                          <a:gd name="T16" fmla="*/ 113 w 172"/>
                          <a:gd name="T17" fmla="*/ 44 h 188"/>
                          <a:gd name="T18" fmla="*/ 146 w 172"/>
                          <a:gd name="T19" fmla="*/ 38 h 188"/>
                          <a:gd name="T20" fmla="*/ 133 w 172"/>
                          <a:gd name="T21" fmla="*/ 0 h 188"/>
                          <a:gd name="T22" fmla="*/ 76 w 172"/>
                          <a:gd name="T23" fmla="*/ 0 h 188"/>
                          <a:gd name="T24" fmla="*/ 48 w 172"/>
                          <a:gd name="T25" fmla="*/ 40 h 188"/>
                          <a:gd name="T26" fmla="*/ 5 w 172"/>
                          <a:gd name="T27" fmla="*/ 90 h 188"/>
                          <a:gd name="T28" fmla="*/ 64 w 172"/>
                          <a:gd name="T29" fmla="*/ 138 h 188"/>
                          <a:gd name="T30" fmla="*/ 124 w 172"/>
                          <a:gd name="T31" fmla="*/ 173 h 188"/>
                          <a:gd name="T32" fmla="*/ 162 w 172"/>
                          <a:gd name="T33" fmla="*/ 113 h 188"/>
                          <a:gd name="T34" fmla="*/ 121 w 172"/>
                          <a:gd name="T35" fmla="*/ 114 h 18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72" h="188">
                            <a:moveTo>
                              <a:pt x="121" y="114"/>
                            </a:moveTo>
                            <a:cubicBezTo>
                              <a:pt x="119" y="123"/>
                              <a:pt x="140" y="138"/>
                              <a:pt x="140" y="138"/>
                            </a:cubicBezTo>
                            <a:cubicBezTo>
                              <a:pt x="140" y="138"/>
                              <a:pt x="133" y="149"/>
                              <a:pt x="124" y="145"/>
                            </a:cubicBezTo>
                            <a:cubicBezTo>
                              <a:pt x="115" y="142"/>
                              <a:pt x="106" y="127"/>
                              <a:pt x="106" y="127"/>
                            </a:cubicBezTo>
                            <a:cubicBezTo>
                              <a:pt x="106" y="127"/>
                              <a:pt x="55" y="123"/>
                              <a:pt x="54" y="86"/>
                            </a:cubicBezTo>
                            <a:cubicBezTo>
                              <a:pt x="54" y="49"/>
                              <a:pt x="93" y="36"/>
                              <a:pt x="93" y="36"/>
                            </a:cubicBezTo>
                            <a:cubicBezTo>
                              <a:pt x="93" y="36"/>
                              <a:pt x="107" y="16"/>
                              <a:pt x="114" y="16"/>
                            </a:cubicBezTo>
                            <a:cubicBezTo>
                              <a:pt x="122" y="16"/>
                              <a:pt x="129" y="24"/>
                              <a:pt x="129" y="24"/>
                            </a:cubicBezTo>
                            <a:cubicBezTo>
                              <a:pt x="129" y="24"/>
                              <a:pt x="106" y="29"/>
                              <a:pt x="113" y="44"/>
                            </a:cubicBezTo>
                            <a:cubicBezTo>
                              <a:pt x="119" y="59"/>
                              <a:pt x="143" y="51"/>
                              <a:pt x="146" y="38"/>
                            </a:cubicBezTo>
                            <a:cubicBezTo>
                              <a:pt x="149" y="29"/>
                              <a:pt x="148" y="10"/>
                              <a:pt x="133" y="0"/>
                            </a:cubicBezTo>
                            <a:cubicBezTo>
                              <a:pt x="76" y="0"/>
                              <a:pt x="76" y="0"/>
                              <a:pt x="76" y="0"/>
                            </a:cubicBezTo>
                            <a:cubicBezTo>
                              <a:pt x="53" y="13"/>
                              <a:pt x="48" y="40"/>
                              <a:pt x="48" y="40"/>
                            </a:cubicBezTo>
                            <a:cubicBezTo>
                              <a:pt x="48" y="40"/>
                              <a:pt x="0" y="56"/>
                              <a:pt x="5" y="90"/>
                            </a:cubicBezTo>
                            <a:cubicBezTo>
                              <a:pt x="14" y="141"/>
                              <a:pt x="64" y="138"/>
                              <a:pt x="64" y="138"/>
                            </a:cubicBezTo>
                            <a:cubicBezTo>
                              <a:pt x="64" y="138"/>
                              <a:pt x="82" y="188"/>
                              <a:pt x="124" y="173"/>
                            </a:cubicBezTo>
                            <a:cubicBezTo>
                              <a:pt x="165" y="159"/>
                              <a:pt x="172" y="122"/>
                              <a:pt x="162" y="113"/>
                            </a:cubicBezTo>
                            <a:cubicBezTo>
                              <a:pt x="151" y="104"/>
                              <a:pt x="124" y="104"/>
                              <a:pt x="121" y="114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330054" id="Freeform 112" o:spid="_x0000_s1026" style="position:absolute;margin-left:339.6pt;margin-top:-7.1pt;width:42.85pt;height:46.8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2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" path="m121,114v-2,9,19,24,19,24c140,138,133,149,124,145v-9,-3,-18,-18,-18,-18c106,127,55,123,54,86,54,49,93,36,93,36v,,14,-20,21,-20c122,16,129,24,129,24v,,-23,5,-16,20c119,59,143,51,146,38,149,29,148,10,133,,76,,76,,76,,53,13,48,40,48,40,48,40,,56,5,90v9,51,59,48,59,48c64,138,82,188,124,173v41,-14,48,-51,38,-60c151,104,124,104,121,114xe" fillcolor="#682c8d" stroked="f">
              <v:path arrowok="t" o:connecttype="custom" o:connectlocs="382835,360410;442949,436286;392327,458416;335376,401509;170852,271888;294245,113814;360687,50584;408146,75876;357523,139106;461933,120137;420802,0;240458,0;151868,126460;15820,284534;202491,436286;392327,546938;512556,357248;382835,360410" o:connectangles="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9" behindDoc="0" locked="0" layoutInCell="1" allowOverlap="1" wp14:anchorId="7DBE51A6" wp14:editId="68B32703">
              <wp:simplePos x="0" y="0"/>
              <wp:positionH relativeFrom="column">
                <wp:posOffset>4552950</wp:posOffset>
              </wp:positionH>
              <wp:positionV relativeFrom="paragraph">
                <wp:posOffset>-90170</wp:posOffset>
              </wp:positionV>
              <wp:extent cx="180340" cy="0"/>
              <wp:effectExtent l="3810" t="0" r="0" b="1905"/>
              <wp:wrapSquare wrapText="bothSides"/>
              <wp:docPr id="1037528803" name="Line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8034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3144162" id="Line 111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8.5pt,-7.1pt" to="372.7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" stroked="f"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094F4D10" wp14:editId="135DBE43">
              <wp:simplePos x="0" y="0"/>
              <wp:positionH relativeFrom="column">
                <wp:posOffset>4552950</wp:posOffset>
              </wp:positionH>
              <wp:positionV relativeFrom="paragraph">
                <wp:posOffset>-90170</wp:posOffset>
              </wp:positionV>
              <wp:extent cx="180340" cy="0"/>
              <wp:effectExtent l="3810" t="0" r="0" b="1905"/>
              <wp:wrapSquare wrapText="bothSides"/>
              <wp:docPr id="612259872" name="Freeform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0340" cy="0"/>
                      </a:xfrm>
                      <a:custGeom>
                        <a:avLst/>
                        <a:gdLst>
                          <a:gd name="T0" fmla="*/ 0 w 284"/>
                          <a:gd name="T1" fmla="*/ 284 w 284"/>
                          <a:gd name="T2" fmla="*/ 0 w 284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</a:cxnLst>
                        <a:rect l="0" t="0" r="r" b="b"/>
                        <a:pathLst>
                          <a:path w="284">
                            <a:moveTo>
                              <a:pt x="0" y="0"/>
                            </a:moveTo>
                            <a:lnTo>
                              <a:pt x="28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C0D8BE" id="Freeform 110" o:spid="_x0000_s1026" style="position:absolute;margin-left:358.5pt;margin-top:-7.1pt;width:14.2pt;height:0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8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" path="m,l284,,,xe" fillcolor="#682c8d" stroked="f">
              <v:path arrowok="t" o:connecttype="custom" o:connectlocs="0,0;180340,0;0,0" o:connectangles="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7" behindDoc="0" locked="0" layoutInCell="1" allowOverlap="1" wp14:anchorId="424C06C0" wp14:editId="5730CED6">
              <wp:simplePos x="0" y="0"/>
              <wp:positionH relativeFrom="column">
                <wp:posOffset>4525010</wp:posOffset>
              </wp:positionH>
              <wp:positionV relativeFrom="paragraph">
                <wp:posOffset>36195</wp:posOffset>
              </wp:positionV>
              <wp:extent cx="401320" cy="224790"/>
              <wp:effectExtent l="4445" t="635" r="3810" b="3175"/>
              <wp:wrapSquare wrapText="bothSides"/>
              <wp:docPr id="1439620000" name="Freeform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1320" cy="224790"/>
                      </a:xfrm>
                      <a:custGeom>
                        <a:avLst/>
                        <a:gdLst>
                          <a:gd name="T0" fmla="*/ 112 w 127"/>
                          <a:gd name="T1" fmla="*/ 68 h 71"/>
                          <a:gd name="T2" fmla="*/ 114 w 127"/>
                          <a:gd name="T3" fmla="*/ 65 h 71"/>
                          <a:gd name="T4" fmla="*/ 123 w 127"/>
                          <a:gd name="T5" fmla="*/ 31 h 71"/>
                          <a:gd name="T6" fmla="*/ 98 w 127"/>
                          <a:gd name="T7" fmla="*/ 0 h 71"/>
                          <a:gd name="T8" fmla="*/ 67 w 127"/>
                          <a:gd name="T9" fmla="*/ 28 h 71"/>
                          <a:gd name="T10" fmla="*/ 30 w 127"/>
                          <a:gd name="T11" fmla="*/ 15 h 71"/>
                          <a:gd name="T12" fmla="*/ 5 w 127"/>
                          <a:gd name="T13" fmla="*/ 46 h 71"/>
                          <a:gd name="T14" fmla="*/ 35 w 127"/>
                          <a:gd name="T15" fmla="*/ 69 h 71"/>
                          <a:gd name="T16" fmla="*/ 69 w 127"/>
                          <a:gd name="T17" fmla="*/ 47 h 71"/>
                          <a:gd name="T18" fmla="*/ 112 w 127"/>
                          <a:gd name="T19" fmla="*/ 68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7" h="71">
                            <a:moveTo>
                              <a:pt x="112" y="68"/>
                            </a:moveTo>
                            <a:cubicBezTo>
                              <a:pt x="114" y="65"/>
                              <a:pt x="114" y="65"/>
                              <a:pt x="114" y="65"/>
                            </a:cubicBezTo>
                            <a:cubicBezTo>
                              <a:pt x="118" y="59"/>
                              <a:pt x="127" y="44"/>
                              <a:pt x="123" y="31"/>
                            </a:cubicBezTo>
                            <a:cubicBezTo>
                              <a:pt x="118" y="15"/>
                              <a:pt x="98" y="0"/>
                              <a:pt x="98" y="0"/>
                            </a:cubicBezTo>
                            <a:cubicBezTo>
                              <a:pt x="98" y="0"/>
                              <a:pt x="89" y="24"/>
                              <a:pt x="67" y="28"/>
                            </a:cubicBezTo>
                            <a:cubicBezTo>
                              <a:pt x="45" y="32"/>
                              <a:pt x="30" y="15"/>
                              <a:pt x="30" y="15"/>
                            </a:cubicBezTo>
                            <a:cubicBezTo>
                              <a:pt x="30" y="15"/>
                              <a:pt x="0" y="21"/>
                              <a:pt x="5" y="46"/>
                            </a:cubicBezTo>
                            <a:cubicBezTo>
                              <a:pt x="10" y="71"/>
                              <a:pt x="35" y="69"/>
                              <a:pt x="35" y="69"/>
                            </a:cubicBezTo>
                            <a:cubicBezTo>
                              <a:pt x="35" y="69"/>
                              <a:pt x="47" y="47"/>
                              <a:pt x="69" y="47"/>
                            </a:cubicBezTo>
                            <a:cubicBezTo>
                              <a:pt x="91" y="46"/>
                              <a:pt x="112" y="68"/>
                              <a:pt x="112" y="68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BE984E" id="Freeform 109" o:spid="_x0000_s1026" style="position:absolute;margin-left:356.3pt;margin-top:2.85pt;width:31.6pt;height:17.7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7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" path="m112,68v2,-3,2,-3,2,-3c118,59,127,44,123,31,118,15,98,,98,v,,-9,24,-31,28c45,32,30,15,30,15,30,15,,21,5,46v5,25,30,23,30,23c35,69,47,47,69,47v22,-1,43,21,43,21xe" fillcolor="#682c8d" stroked="f">
              <v:path arrowok="t" o:connecttype="custom" o:connectlocs="353920,215292;360240,205794;388680,98148;309680,0;211720,88650;94800,47491;15800,145639;110600,218458;218040,148805;353920,215292" o:connectangles="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6" behindDoc="0" locked="0" layoutInCell="1" allowOverlap="1" wp14:anchorId="79ABC678" wp14:editId="4B480FEE">
              <wp:simplePos x="0" y="0"/>
              <wp:positionH relativeFrom="column">
                <wp:posOffset>5201285</wp:posOffset>
              </wp:positionH>
              <wp:positionV relativeFrom="paragraph">
                <wp:posOffset>-90170</wp:posOffset>
              </wp:positionV>
              <wp:extent cx="142875" cy="44450"/>
              <wp:effectExtent l="4445" t="7620" r="5080" b="5080"/>
              <wp:wrapSquare wrapText="bothSides"/>
              <wp:docPr id="432962394" name="Freeform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2875" cy="44450"/>
                      </a:xfrm>
                      <a:custGeom>
                        <a:avLst/>
                        <a:gdLst>
                          <a:gd name="T0" fmla="*/ 0 w 45"/>
                          <a:gd name="T1" fmla="*/ 0 h 14"/>
                          <a:gd name="T2" fmla="*/ 35 w 45"/>
                          <a:gd name="T3" fmla="*/ 6 h 14"/>
                          <a:gd name="T4" fmla="*/ 45 w 45"/>
                          <a:gd name="T5" fmla="*/ 0 h 14"/>
                          <a:gd name="T6" fmla="*/ 0 w 45"/>
                          <a:gd name="T7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45" h="14">
                            <a:moveTo>
                              <a:pt x="0" y="0"/>
                            </a:moveTo>
                            <a:cubicBezTo>
                              <a:pt x="8" y="9"/>
                              <a:pt x="20" y="14"/>
                              <a:pt x="35" y="6"/>
                            </a:cubicBezTo>
                            <a:cubicBezTo>
                              <a:pt x="39" y="4"/>
                              <a:pt x="42" y="2"/>
                              <a:pt x="45" y="0"/>
                            </a:cubicBez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C27375" id="Freeform 108" o:spid="_x0000_s1026" style="position:absolute;margin-left:409.55pt;margin-top:-7.1pt;width:11.25pt;height:3.5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" path="m,c8,9,20,14,35,6,39,4,42,2,45,l,xe" fillcolor="#682c8d" stroked="f">
              <v:path arrowok="t" o:connecttype="custom" o:connectlocs="0,0;111125,19050;142875,0;0,0" o:connectangles="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5" behindDoc="0" locked="0" layoutInCell="1" allowOverlap="1" wp14:anchorId="4DE9D7D0" wp14:editId="232F0432">
              <wp:simplePos x="0" y="0"/>
              <wp:positionH relativeFrom="column">
                <wp:posOffset>4806315</wp:posOffset>
              </wp:positionH>
              <wp:positionV relativeFrom="paragraph">
                <wp:posOffset>-90170</wp:posOffset>
              </wp:positionV>
              <wp:extent cx="252730" cy="107315"/>
              <wp:effectExtent l="0" t="7620" r="4445" b="8890"/>
              <wp:wrapSquare wrapText="bothSides"/>
              <wp:docPr id="1605352055" name="Freeform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2730" cy="107315"/>
                      </a:xfrm>
                      <a:custGeom>
                        <a:avLst/>
                        <a:gdLst>
                          <a:gd name="T0" fmla="*/ 4 w 80"/>
                          <a:gd name="T1" fmla="*/ 6 h 34"/>
                          <a:gd name="T2" fmla="*/ 8 w 80"/>
                          <a:gd name="T3" fmla="*/ 24 h 34"/>
                          <a:gd name="T4" fmla="*/ 22 w 80"/>
                          <a:gd name="T5" fmla="*/ 28 h 34"/>
                          <a:gd name="T6" fmla="*/ 33 w 80"/>
                          <a:gd name="T7" fmla="*/ 34 h 34"/>
                          <a:gd name="T8" fmla="*/ 64 w 80"/>
                          <a:gd name="T9" fmla="*/ 9 h 34"/>
                          <a:gd name="T10" fmla="*/ 80 w 80"/>
                          <a:gd name="T11" fmla="*/ 0 h 34"/>
                          <a:gd name="T12" fmla="*/ 0 w 80"/>
                          <a:gd name="T13" fmla="*/ 0 h 34"/>
                          <a:gd name="T14" fmla="*/ 4 w 80"/>
                          <a:gd name="T15" fmla="*/ 6 h 3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80" h="34">
                            <a:moveTo>
                              <a:pt x="4" y="6"/>
                            </a:moveTo>
                            <a:cubicBezTo>
                              <a:pt x="7" y="11"/>
                              <a:pt x="8" y="24"/>
                              <a:pt x="8" y="24"/>
                            </a:cubicBezTo>
                            <a:cubicBezTo>
                              <a:pt x="8" y="24"/>
                              <a:pt x="18" y="27"/>
                              <a:pt x="22" y="28"/>
                            </a:cubicBezTo>
                            <a:cubicBezTo>
                              <a:pt x="26" y="29"/>
                              <a:pt x="33" y="34"/>
                              <a:pt x="33" y="34"/>
                            </a:cubicBezTo>
                            <a:cubicBezTo>
                              <a:pt x="33" y="34"/>
                              <a:pt x="43" y="22"/>
                              <a:pt x="64" y="9"/>
                            </a:cubicBezTo>
                            <a:cubicBezTo>
                              <a:pt x="70" y="5"/>
                              <a:pt x="75" y="2"/>
                              <a:pt x="8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1" y="2"/>
                              <a:pt x="3" y="4"/>
                              <a:pt x="4" y="6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51D005" id="Freeform 107" o:spid="_x0000_s1026" style="position:absolute;margin-left:378.45pt;margin-top:-7.1pt;width:19.9pt;height:8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0,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" path="m4,6v3,5,4,18,4,18c8,24,18,27,22,28v4,1,11,6,11,6c33,34,43,22,64,9,70,5,75,2,80,,,,,,,,1,2,3,4,4,6xe" fillcolor="#682c8d" stroked="f">
              <v:path arrowok="t" o:connecttype="custom" o:connectlocs="12637,18938;25273,75752;69501,88377;104251,107315;202184,28407;252730,0;0,0;12637,18938" o:connectangles="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1F0927E6" wp14:editId="3F5EC85B">
              <wp:simplePos x="0" y="0"/>
              <wp:positionH relativeFrom="column">
                <wp:posOffset>5426075</wp:posOffset>
              </wp:positionH>
              <wp:positionV relativeFrom="paragraph">
                <wp:posOffset>-90170</wp:posOffset>
              </wp:positionV>
              <wp:extent cx="95250" cy="0"/>
              <wp:effectExtent l="635" t="0" r="0" b="1905"/>
              <wp:wrapSquare wrapText="bothSides"/>
              <wp:docPr id="962083346" name="Lin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525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8F4864" id="Line 106" o:spid="_x0000_s1026" style="position:absolute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7.25pt,-7.1pt" to="434.75pt,-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" stroked="f">
              <w10:wrap type="squar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3D4C5428" wp14:editId="5DE98822">
              <wp:simplePos x="0" y="0"/>
              <wp:positionH relativeFrom="column">
                <wp:posOffset>5426075</wp:posOffset>
              </wp:positionH>
              <wp:positionV relativeFrom="paragraph">
                <wp:posOffset>-90170</wp:posOffset>
              </wp:positionV>
              <wp:extent cx="95250" cy="0"/>
              <wp:effectExtent l="635" t="0" r="0" b="1905"/>
              <wp:wrapSquare wrapText="bothSides"/>
              <wp:docPr id="1664013641" name="Freeform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0" cy="0"/>
                      </a:xfrm>
                      <a:custGeom>
                        <a:avLst/>
                        <a:gdLst>
                          <a:gd name="T0" fmla="*/ 0 w 150"/>
                          <a:gd name="T1" fmla="*/ 150 w 150"/>
                          <a:gd name="T2" fmla="*/ 0 w 150"/>
                        </a:gdLst>
                        <a:ahLst/>
                        <a:cxnLst>
                          <a:cxn ang="0">
                            <a:pos x="T0" y="0"/>
                          </a:cxn>
                          <a:cxn ang="0">
                            <a:pos x="T1" y="0"/>
                          </a:cxn>
                          <a:cxn ang="0">
                            <a:pos x="T2" y="0"/>
                          </a:cxn>
                        </a:cxnLst>
                        <a:rect l="0" t="0" r="r" b="b"/>
                        <a:pathLst>
                          <a:path w="150">
                            <a:moveTo>
                              <a:pt x="0" y="0"/>
                            </a:moveTo>
                            <a:lnTo>
                              <a:pt x="15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68D89B" id="Freeform 105" o:spid="_x0000_s1026" style="position:absolute;margin-left:427.25pt;margin-top:-7.1pt;width:7.5pt;height:0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" path="m,l150,,,xe" fillcolor="#682c8d" stroked="f">
              <v:path arrowok="t" o:connecttype="custom" o:connectlocs="0,0;95250,0;0,0" o:connectangles="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344565D0" wp14:editId="450F0AFF">
              <wp:simplePos x="0" y="0"/>
              <wp:positionH relativeFrom="column">
                <wp:posOffset>4954905</wp:posOffset>
              </wp:positionH>
              <wp:positionV relativeFrom="paragraph">
                <wp:posOffset>-90170</wp:posOffset>
              </wp:positionV>
              <wp:extent cx="733425" cy="382905"/>
              <wp:effectExtent l="5715" t="7620" r="3810" b="0"/>
              <wp:wrapSquare wrapText="bothSides"/>
              <wp:docPr id="1449001134" name="Freeform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3425" cy="382905"/>
                      </a:xfrm>
                      <a:custGeom>
                        <a:avLst/>
                        <a:gdLst>
                          <a:gd name="T0" fmla="*/ 199 w 232"/>
                          <a:gd name="T1" fmla="*/ 9 h 121"/>
                          <a:gd name="T2" fmla="*/ 179 w 232"/>
                          <a:gd name="T3" fmla="*/ 0 h 121"/>
                          <a:gd name="T4" fmla="*/ 149 w 232"/>
                          <a:gd name="T5" fmla="*/ 0 h 121"/>
                          <a:gd name="T6" fmla="*/ 109 w 232"/>
                          <a:gd name="T7" fmla="*/ 26 h 121"/>
                          <a:gd name="T8" fmla="*/ 60 w 232"/>
                          <a:gd name="T9" fmla="*/ 8 h 121"/>
                          <a:gd name="T10" fmla="*/ 26 w 232"/>
                          <a:gd name="T11" fmla="*/ 24 h 121"/>
                          <a:gd name="T12" fmla="*/ 0 w 232"/>
                          <a:gd name="T13" fmla="*/ 43 h 121"/>
                          <a:gd name="T14" fmla="*/ 7 w 232"/>
                          <a:gd name="T15" fmla="*/ 70 h 121"/>
                          <a:gd name="T16" fmla="*/ 6 w 232"/>
                          <a:gd name="T17" fmla="*/ 96 h 121"/>
                          <a:gd name="T18" fmla="*/ 42 w 232"/>
                          <a:gd name="T19" fmla="*/ 114 h 121"/>
                          <a:gd name="T20" fmla="*/ 78 w 232"/>
                          <a:gd name="T21" fmla="*/ 121 h 121"/>
                          <a:gd name="T22" fmla="*/ 116 w 232"/>
                          <a:gd name="T23" fmla="*/ 85 h 121"/>
                          <a:gd name="T24" fmla="*/ 168 w 232"/>
                          <a:gd name="T25" fmla="*/ 101 h 121"/>
                          <a:gd name="T26" fmla="*/ 202 w 232"/>
                          <a:gd name="T27" fmla="*/ 75 h 121"/>
                          <a:gd name="T28" fmla="*/ 232 w 232"/>
                          <a:gd name="T29" fmla="*/ 34 h 121"/>
                          <a:gd name="T30" fmla="*/ 199 w 232"/>
                          <a:gd name="T31" fmla="*/ 9 h 1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232" h="121">
                            <a:moveTo>
                              <a:pt x="199" y="9"/>
                            </a:moveTo>
                            <a:cubicBezTo>
                              <a:pt x="193" y="5"/>
                              <a:pt x="186" y="2"/>
                              <a:pt x="179" y="0"/>
                            </a:cubicBezTo>
                            <a:cubicBezTo>
                              <a:pt x="149" y="0"/>
                              <a:pt x="149" y="0"/>
                              <a:pt x="149" y="0"/>
                            </a:cubicBezTo>
                            <a:cubicBezTo>
                              <a:pt x="143" y="8"/>
                              <a:pt x="130" y="24"/>
                              <a:pt x="109" y="26"/>
                            </a:cubicBezTo>
                            <a:cubicBezTo>
                              <a:pt x="78" y="28"/>
                              <a:pt x="60" y="8"/>
                              <a:pt x="60" y="8"/>
                            </a:cubicBezTo>
                            <a:cubicBezTo>
                              <a:pt x="60" y="8"/>
                              <a:pt x="44" y="13"/>
                              <a:pt x="26" y="24"/>
                            </a:cubicBezTo>
                            <a:cubicBezTo>
                              <a:pt x="9" y="36"/>
                              <a:pt x="0" y="43"/>
                              <a:pt x="0" y="43"/>
                            </a:cubicBezTo>
                            <a:cubicBezTo>
                              <a:pt x="0" y="43"/>
                              <a:pt x="5" y="58"/>
                              <a:pt x="7" y="70"/>
                            </a:cubicBezTo>
                            <a:cubicBezTo>
                              <a:pt x="9" y="81"/>
                              <a:pt x="6" y="96"/>
                              <a:pt x="6" y="96"/>
                            </a:cubicBezTo>
                            <a:cubicBezTo>
                              <a:pt x="6" y="96"/>
                              <a:pt x="27" y="109"/>
                              <a:pt x="42" y="114"/>
                            </a:cubicBezTo>
                            <a:cubicBezTo>
                              <a:pt x="57" y="118"/>
                              <a:pt x="78" y="121"/>
                              <a:pt x="78" y="121"/>
                            </a:cubicBezTo>
                            <a:cubicBezTo>
                              <a:pt x="78" y="121"/>
                              <a:pt x="89" y="89"/>
                              <a:pt x="116" y="85"/>
                            </a:cubicBezTo>
                            <a:cubicBezTo>
                              <a:pt x="144" y="82"/>
                              <a:pt x="168" y="101"/>
                              <a:pt x="168" y="101"/>
                            </a:cubicBezTo>
                            <a:cubicBezTo>
                              <a:pt x="168" y="101"/>
                              <a:pt x="184" y="93"/>
                              <a:pt x="202" y="75"/>
                            </a:cubicBezTo>
                            <a:cubicBezTo>
                              <a:pt x="221" y="57"/>
                              <a:pt x="232" y="34"/>
                              <a:pt x="232" y="34"/>
                            </a:cubicBezTo>
                            <a:cubicBezTo>
                              <a:pt x="232" y="34"/>
                              <a:pt x="220" y="21"/>
                              <a:pt x="199" y="9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BD86E8" id="Freeform 104" o:spid="_x0000_s1026" style="position:absolute;margin-left:390.15pt;margin-top:-7.1pt;width:57.75pt;height:30.1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,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" path="m199,9c193,5,186,2,179,,149,,149,,149,v-6,8,-19,24,-40,26c78,28,60,8,60,8v,,-16,5,-34,16c9,36,,43,,43v,,5,15,7,27c9,81,6,96,6,96v,,21,13,36,18c57,118,78,121,78,121v,,11,-32,38,-36c144,82,168,101,168,101v,,16,-8,34,-26c221,57,232,34,232,34v,,-12,-13,-33,-25xe" fillcolor="#682c8d" stroked="f">
              <v:path arrowok="t" o:connecttype="custom" o:connectlocs="629102,28481;565875,0;471036,0;344583,82277;189679,25316;82194,75948;0,136074;22129,221515;18968,303792;132775,360753;246583,382905;366713,268983;531101,319615;638586,237338;733425,107593;629102,28481" o:connectangles="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655FA9E3" wp14:editId="1425CAE3">
              <wp:simplePos x="0" y="0"/>
              <wp:positionH relativeFrom="column">
                <wp:posOffset>4875530</wp:posOffset>
              </wp:positionH>
              <wp:positionV relativeFrom="paragraph">
                <wp:posOffset>222885</wp:posOffset>
              </wp:positionV>
              <wp:extent cx="815975" cy="490220"/>
              <wp:effectExtent l="2540" t="6350" r="635" b="8255"/>
              <wp:wrapSquare wrapText="bothSides"/>
              <wp:docPr id="712731942" name="Freeform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975" cy="490220"/>
                      </a:xfrm>
                      <a:custGeom>
                        <a:avLst/>
                        <a:gdLst>
                          <a:gd name="T0" fmla="*/ 243 w 258"/>
                          <a:gd name="T1" fmla="*/ 155 h 155"/>
                          <a:gd name="T2" fmla="*/ 189 w 258"/>
                          <a:gd name="T3" fmla="*/ 140 h 155"/>
                          <a:gd name="T4" fmla="*/ 128 w 258"/>
                          <a:gd name="T5" fmla="*/ 141 h 155"/>
                          <a:gd name="T6" fmla="*/ 94 w 258"/>
                          <a:gd name="T7" fmla="*/ 86 h 155"/>
                          <a:gd name="T8" fmla="*/ 25 w 258"/>
                          <a:gd name="T9" fmla="*/ 89 h 155"/>
                          <a:gd name="T10" fmla="*/ 0 w 258"/>
                          <a:gd name="T11" fmla="*/ 64 h 155"/>
                          <a:gd name="T12" fmla="*/ 5 w 258"/>
                          <a:gd name="T13" fmla="*/ 49 h 155"/>
                          <a:gd name="T14" fmla="*/ 3 w 258"/>
                          <a:gd name="T15" fmla="*/ 35 h 155"/>
                          <a:gd name="T16" fmla="*/ 14 w 258"/>
                          <a:gd name="T17" fmla="*/ 23 h 155"/>
                          <a:gd name="T18" fmla="*/ 22 w 258"/>
                          <a:gd name="T19" fmla="*/ 10 h 155"/>
                          <a:gd name="T20" fmla="*/ 58 w 258"/>
                          <a:gd name="T21" fmla="*/ 26 h 155"/>
                          <a:gd name="T22" fmla="*/ 98 w 258"/>
                          <a:gd name="T23" fmla="*/ 37 h 155"/>
                          <a:gd name="T24" fmla="*/ 130 w 258"/>
                          <a:gd name="T25" fmla="*/ 69 h 155"/>
                          <a:gd name="T26" fmla="*/ 168 w 258"/>
                          <a:gd name="T27" fmla="*/ 49 h 155"/>
                          <a:gd name="T28" fmla="*/ 128 w 258"/>
                          <a:gd name="T29" fmla="*/ 49 h 155"/>
                          <a:gd name="T30" fmla="*/ 143 w 258"/>
                          <a:gd name="T31" fmla="*/ 4 h 155"/>
                          <a:gd name="T32" fmla="*/ 197 w 258"/>
                          <a:gd name="T33" fmla="*/ 28 h 155"/>
                          <a:gd name="T34" fmla="*/ 198 w 258"/>
                          <a:gd name="T35" fmla="*/ 63 h 155"/>
                          <a:gd name="T36" fmla="*/ 246 w 258"/>
                          <a:gd name="T37" fmla="*/ 95 h 155"/>
                          <a:gd name="T38" fmla="*/ 243 w 258"/>
                          <a:gd name="T39" fmla="*/ 155 h 1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258" h="155">
                            <a:moveTo>
                              <a:pt x="243" y="155"/>
                            </a:moveTo>
                            <a:cubicBezTo>
                              <a:pt x="243" y="155"/>
                              <a:pt x="212" y="141"/>
                              <a:pt x="189" y="140"/>
                            </a:cubicBezTo>
                            <a:cubicBezTo>
                              <a:pt x="166" y="140"/>
                              <a:pt x="128" y="141"/>
                              <a:pt x="128" y="141"/>
                            </a:cubicBezTo>
                            <a:cubicBezTo>
                              <a:pt x="128" y="141"/>
                              <a:pt x="120" y="99"/>
                              <a:pt x="94" y="86"/>
                            </a:cubicBezTo>
                            <a:cubicBezTo>
                              <a:pt x="53" y="64"/>
                              <a:pt x="25" y="89"/>
                              <a:pt x="25" y="89"/>
                            </a:cubicBezTo>
                            <a:cubicBezTo>
                              <a:pt x="0" y="64"/>
                              <a:pt x="0" y="64"/>
                              <a:pt x="0" y="64"/>
                            </a:cubicBezTo>
                            <a:cubicBezTo>
                              <a:pt x="0" y="64"/>
                              <a:pt x="5" y="55"/>
                              <a:pt x="5" y="49"/>
                            </a:cubicBezTo>
                            <a:cubicBezTo>
                              <a:pt x="5" y="44"/>
                              <a:pt x="3" y="35"/>
                              <a:pt x="3" y="35"/>
                            </a:cubicBezTo>
                            <a:cubicBezTo>
                              <a:pt x="3" y="35"/>
                              <a:pt x="9" y="27"/>
                              <a:pt x="14" y="23"/>
                            </a:cubicBezTo>
                            <a:cubicBezTo>
                              <a:pt x="18" y="20"/>
                              <a:pt x="22" y="10"/>
                              <a:pt x="22" y="10"/>
                            </a:cubicBezTo>
                            <a:cubicBezTo>
                              <a:pt x="22" y="10"/>
                              <a:pt x="38" y="18"/>
                              <a:pt x="58" y="26"/>
                            </a:cubicBezTo>
                            <a:cubicBezTo>
                              <a:pt x="79" y="34"/>
                              <a:pt x="98" y="37"/>
                              <a:pt x="98" y="37"/>
                            </a:cubicBezTo>
                            <a:cubicBezTo>
                              <a:pt x="98" y="37"/>
                              <a:pt x="117" y="64"/>
                              <a:pt x="130" y="69"/>
                            </a:cubicBezTo>
                            <a:cubicBezTo>
                              <a:pt x="156" y="78"/>
                              <a:pt x="168" y="49"/>
                              <a:pt x="168" y="49"/>
                            </a:cubicBezTo>
                            <a:cubicBezTo>
                              <a:pt x="168" y="49"/>
                              <a:pt x="139" y="63"/>
                              <a:pt x="128" y="49"/>
                            </a:cubicBezTo>
                            <a:cubicBezTo>
                              <a:pt x="118" y="35"/>
                              <a:pt x="118" y="8"/>
                              <a:pt x="143" y="4"/>
                            </a:cubicBezTo>
                            <a:cubicBezTo>
                              <a:pt x="168" y="0"/>
                              <a:pt x="190" y="13"/>
                              <a:pt x="197" y="28"/>
                            </a:cubicBezTo>
                            <a:cubicBezTo>
                              <a:pt x="205" y="42"/>
                              <a:pt x="198" y="63"/>
                              <a:pt x="198" y="63"/>
                            </a:cubicBezTo>
                            <a:cubicBezTo>
                              <a:pt x="198" y="63"/>
                              <a:pt x="234" y="72"/>
                              <a:pt x="246" y="95"/>
                            </a:cubicBezTo>
                            <a:cubicBezTo>
                              <a:pt x="258" y="118"/>
                              <a:pt x="243" y="155"/>
                              <a:pt x="243" y="155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63CCF85" id="Freeform 103" o:spid="_x0000_s1026" style="position:absolute;margin-left:383.9pt;margin-top:17.55pt;width:64.25pt;height:38.6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8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" path="m243,155v,,-31,-14,-54,-15c166,140,128,141,128,141v,,-8,-42,-34,-55c53,64,25,89,25,89,,64,,64,,64v,,5,-9,5,-15c5,44,3,35,3,35v,,6,-8,11,-12c18,20,22,10,22,10v,,16,8,36,16c79,34,98,37,98,37v,,19,27,32,32c156,78,168,49,168,49v,,-29,14,-40,c118,35,118,8,143,4v25,-4,47,9,54,24c205,42,198,63,198,63v,,36,9,48,32c258,118,243,155,243,155xe" fillcolor="#682c8d" stroked="f">
              <v:path arrowok="t" o:connecttype="custom" o:connectlocs="768535,490220;597749,442779;404825,445942;297293,271993;79067,281481;0,202413;15813,154973;9488,110695;44278,72742;69579,31627;183436,82230;309944,117020;411150,218227;531333,154973;404825,154973;452265,12651;623051,88556;626213,199251;778023,300457;768535,490220" o:connectangles="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220554B0" wp14:editId="235B3F37">
              <wp:simplePos x="0" y="0"/>
              <wp:positionH relativeFrom="column">
                <wp:posOffset>4679950</wp:posOffset>
              </wp:positionH>
              <wp:positionV relativeFrom="paragraph">
                <wp:posOffset>457200</wp:posOffset>
              </wp:positionV>
              <wp:extent cx="581660" cy="777875"/>
              <wp:effectExtent l="6985" t="2540" r="1905" b="635"/>
              <wp:wrapSquare wrapText="bothSides"/>
              <wp:docPr id="971689881" name="Freeform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1660" cy="777875"/>
                      </a:xfrm>
                      <a:custGeom>
                        <a:avLst/>
                        <a:gdLst>
                          <a:gd name="T0" fmla="*/ 137 w 184"/>
                          <a:gd name="T1" fmla="*/ 246 h 246"/>
                          <a:gd name="T2" fmla="*/ 161 w 184"/>
                          <a:gd name="T3" fmla="*/ 190 h 246"/>
                          <a:gd name="T4" fmla="*/ 147 w 184"/>
                          <a:gd name="T5" fmla="*/ 140 h 246"/>
                          <a:gd name="T6" fmla="*/ 151 w 184"/>
                          <a:gd name="T7" fmla="*/ 132 h 246"/>
                          <a:gd name="T8" fmla="*/ 173 w 184"/>
                          <a:gd name="T9" fmla="*/ 65 h 246"/>
                          <a:gd name="T10" fmla="*/ 106 w 184"/>
                          <a:gd name="T11" fmla="*/ 20 h 246"/>
                          <a:gd name="T12" fmla="*/ 87 w 184"/>
                          <a:gd name="T13" fmla="*/ 59 h 246"/>
                          <a:gd name="T14" fmla="*/ 108 w 184"/>
                          <a:gd name="T15" fmla="*/ 75 h 246"/>
                          <a:gd name="T16" fmla="*/ 125 w 184"/>
                          <a:gd name="T17" fmla="*/ 60 h 246"/>
                          <a:gd name="T18" fmla="*/ 126 w 184"/>
                          <a:gd name="T19" fmla="*/ 77 h 246"/>
                          <a:gd name="T20" fmla="*/ 79 w 184"/>
                          <a:gd name="T21" fmla="*/ 78 h 246"/>
                          <a:gd name="T22" fmla="*/ 73 w 184"/>
                          <a:gd name="T23" fmla="*/ 33 h 246"/>
                          <a:gd name="T24" fmla="*/ 60 w 184"/>
                          <a:gd name="T25" fmla="*/ 19 h 246"/>
                          <a:gd name="T26" fmla="*/ 51 w 184"/>
                          <a:gd name="T27" fmla="*/ 0 h 246"/>
                          <a:gd name="T28" fmla="*/ 27 w 184"/>
                          <a:gd name="T29" fmla="*/ 13 h 246"/>
                          <a:gd name="T30" fmla="*/ 1 w 184"/>
                          <a:gd name="T31" fmla="*/ 21 h 246"/>
                          <a:gd name="T32" fmla="*/ 3 w 184"/>
                          <a:gd name="T33" fmla="*/ 58 h 246"/>
                          <a:gd name="T34" fmla="*/ 17 w 184"/>
                          <a:gd name="T35" fmla="*/ 91 h 246"/>
                          <a:gd name="T36" fmla="*/ 72 w 184"/>
                          <a:gd name="T37" fmla="*/ 107 h 246"/>
                          <a:gd name="T38" fmla="*/ 80 w 184"/>
                          <a:gd name="T39" fmla="*/ 171 h 246"/>
                          <a:gd name="T40" fmla="*/ 112 w 184"/>
                          <a:gd name="T41" fmla="*/ 201 h 246"/>
                          <a:gd name="T42" fmla="*/ 137 w 184"/>
                          <a:gd name="T43" fmla="*/ 246 h 2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184" h="246">
                            <a:moveTo>
                              <a:pt x="137" y="246"/>
                            </a:moveTo>
                            <a:cubicBezTo>
                              <a:pt x="137" y="246"/>
                              <a:pt x="164" y="212"/>
                              <a:pt x="161" y="190"/>
                            </a:cubicBezTo>
                            <a:cubicBezTo>
                              <a:pt x="158" y="168"/>
                              <a:pt x="147" y="143"/>
                              <a:pt x="147" y="140"/>
                            </a:cubicBezTo>
                            <a:cubicBezTo>
                              <a:pt x="148" y="136"/>
                              <a:pt x="151" y="132"/>
                              <a:pt x="151" y="132"/>
                            </a:cubicBezTo>
                            <a:cubicBezTo>
                              <a:pt x="151" y="132"/>
                              <a:pt x="184" y="102"/>
                              <a:pt x="173" y="65"/>
                            </a:cubicBezTo>
                            <a:cubicBezTo>
                              <a:pt x="161" y="28"/>
                              <a:pt x="120" y="6"/>
                              <a:pt x="106" y="20"/>
                            </a:cubicBezTo>
                            <a:cubicBezTo>
                              <a:pt x="92" y="35"/>
                              <a:pt x="83" y="49"/>
                              <a:pt x="87" y="59"/>
                            </a:cubicBezTo>
                            <a:cubicBezTo>
                              <a:pt x="91" y="69"/>
                              <a:pt x="102" y="75"/>
                              <a:pt x="108" y="75"/>
                            </a:cubicBezTo>
                            <a:cubicBezTo>
                              <a:pt x="115" y="75"/>
                              <a:pt x="125" y="60"/>
                              <a:pt x="125" y="60"/>
                            </a:cubicBezTo>
                            <a:cubicBezTo>
                              <a:pt x="125" y="60"/>
                              <a:pt x="130" y="73"/>
                              <a:pt x="126" y="77"/>
                            </a:cubicBezTo>
                            <a:cubicBezTo>
                              <a:pt x="121" y="82"/>
                              <a:pt x="90" y="97"/>
                              <a:pt x="79" y="78"/>
                            </a:cubicBezTo>
                            <a:cubicBezTo>
                              <a:pt x="68" y="58"/>
                              <a:pt x="73" y="33"/>
                              <a:pt x="73" y="33"/>
                            </a:cubicBezTo>
                            <a:cubicBezTo>
                              <a:pt x="73" y="33"/>
                              <a:pt x="67" y="26"/>
                              <a:pt x="60" y="19"/>
                            </a:cubicBezTo>
                            <a:cubicBezTo>
                              <a:pt x="54" y="11"/>
                              <a:pt x="51" y="0"/>
                              <a:pt x="51" y="0"/>
                            </a:cubicBezTo>
                            <a:cubicBezTo>
                              <a:pt x="51" y="0"/>
                              <a:pt x="44" y="4"/>
                              <a:pt x="27" y="13"/>
                            </a:cubicBezTo>
                            <a:cubicBezTo>
                              <a:pt x="9" y="21"/>
                              <a:pt x="1" y="21"/>
                              <a:pt x="1" y="21"/>
                            </a:cubicBezTo>
                            <a:cubicBezTo>
                              <a:pt x="1" y="21"/>
                              <a:pt x="0" y="40"/>
                              <a:pt x="3" y="58"/>
                            </a:cubicBezTo>
                            <a:cubicBezTo>
                              <a:pt x="6" y="75"/>
                              <a:pt x="17" y="91"/>
                              <a:pt x="17" y="91"/>
                            </a:cubicBezTo>
                            <a:cubicBezTo>
                              <a:pt x="17" y="91"/>
                              <a:pt x="54" y="84"/>
                              <a:pt x="72" y="107"/>
                            </a:cubicBezTo>
                            <a:cubicBezTo>
                              <a:pt x="90" y="130"/>
                              <a:pt x="80" y="171"/>
                              <a:pt x="80" y="171"/>
                            </a:cubicBezTo>
                            <a:cubicBezTo>
                              <a:pt x="80" y="171"/>
                              <a:pt x="99" y="187"/>
                              <a:pt x="112" y="201"/>
                            </a:cubicBezTo>
                            <a:cubicBezTo>
                              <a:pt x="124" y="215"/>
                              <a:pt x="137" y="246"/>
                              <a:pt x="137" y="246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C2E093" id="Freeform 102" o:spid="_x0000_s1026" style="position:absolute;margin-left:368.5pt;margin-top:36pt;width:45.8pt;height:61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4,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" path="m137,246v,,27,-34,24,-56c158,168,147,143,147,140v1,-4,4,-8,4,-8c151,132,184,102,173,65,161,28,120,6,106,20,92,35,83,49,87,59v4,10,15,16,21,16c115,75,125,60,125,60v,,5,13,1,17c121,82,90,97,79,78,68,58,73,33,73,33v,,-6,-7,-13,-14c54,11,51,,51,v,,-7,4,-24,13c9,21,1,21,1,21v,,-1,19,2,37c6,75,17,91,17,91v,,37,-7,55,16c90,130,80,171,80,171v,,19,16,32,30c124,215,137,246,137,246xe" fillcolor="#682c8d" stroked="f">
              <v:path arrowok="t" o:connecttype="custom" o:connectlocs="433084,777875;508953,600798;464696,442693;477341,417396;546887,205536;335087,63242;275024,186564;341409,237157;395149,189726;398311,243481;249734,246643;230767,104349;189672,60080;161221,0;85352,41107;3161,66404;9484,183401;53740,287751;227606,338344;252896,540718;354054,635581;433084,777875" o:connectangles="0,0,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18EBB01" wp14:editId="203536DD">
              <wp:simplePos x="0" y="0"/>
              <wp:positionH relativeFrom="column">
                <wp:posOffset>4423410</wp:posOffset>
              </wp:positionH>
              <wp:positionV relativeFrom="paragraph">
                <wp:posOffset>454025</wp:posOffset>
              </wp:positionV>
              <wp:extent cx="483870" cy="866140"/>
              <wp:effectExtent l="7620" t="8890" r="3810" b="1270"/>
              <wp:wrapSquare wrapText="bothSides"/>
              <wp:docPr id="1156526530" name="Freeform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3870" cy="866140"/>
                      </a:xfrm>
                      <a:custGeom>
                        <a:avLst/>
                        <a:gdLst>
                          <a:gd name="T0" fmla="*/ 108 w 153"/>
                          <a:gd name="T1" fmla="*/ 160 h 274"/>
                          <a:gd name="T2" fmla="*/ 69 w 153"/>
                          <a:gd name="T3" fmla="*/ 143 h 274"/>
                          <a:gd name="T4" fmla="*/ 80 w 153"/>
                          <a:gd name="T5" fmla="*/ 100 h 274"/>
                          <a:gd name="T6" fmla="*/ 69 w 153"/>
                          <a:gd name="T7" fmla="*/ 55 h 274"/>
                          <a:gd name="T8" fmla="*/ 66 w 153"/>
                          <a:gd name="T9" fmla="*/ 21 h 274"/>
                          <a:gd name="T10" fmla="*/ 48 w 153"/>
                          <a:gd name="T11" fmla="*/ 13 h 274"/>
                          <a:gd name="T12" fmla="*/ 31 w 153"/>
                          <a:gd name="T13" fmla="*/ 0 h 274"/>
                          <a:gd name="T14" fmla="*/ 10 w 153"/>
                          <a:gd name="T15" fmla="*/ 46 h 274"/>
                          <a:gd name="T16" fmla="*/ 4 w 153"/>
                          <a:gd name="T17" fmla="*/ 102 h 274"/>
                          <a:gd name="T18" fmla="*/ 33 w 153"/>
                          <a:gd name="T19" fmla="*/ 146 h 274"/>
                          <a:gd name="T20" fmla="*/ 15 w 153"/>
                          <a:gd name="T21" fmla="*/ 198 h 274"/>
                          <a:gd name="T22" fmla="*/ 26 w 153"/>
                          <a:gd name="T23" fmla="*/ 232 h 274"/>
                          <a:gd name="T24" fmla="*/ 21 w 153"/>
                          <a:gd name="T25" fmla="*/ 274 h 274"/>
                          <a:gd name="T26" fmla="*/ 67 w 153"/>
                          <a:gd name="T27" fmla="*/ 255 h 274"/>
                          <a:gd name="T28" fmla="*/ 88 w 153"/>
                          <a:gd name="T29" fmla="*/ 205 h 274"/>
                          <a:gd name="T30" fmla="*/ 140 w 153"/>
                          <a:gd name="T31" fmla="*/ 178 h 274"/>
                          <a:gd name="T32" fmla="*/ 118 w 153"/>
                          <a:gd name="T33" fmla="*/ 107 h 274"/>
                          <a:gd name="T34" fmla="*/ 85 w 153"/>
                          <a:gd name="T35" fmla="*/ 121 h 274"/>
                          <a:gd name="T36" fmla="*/ 93 w 153"/>
                          <a:gd name="T37" fmla="*/ 154 h 274"/>
                          <a:gd name="T38" fmla="*/ 111 w 153"/>
                          <a:gd name="T39" fmla="*/ 153 h 274"/>
                          <a:gd name="T40" fmla="*/ 108 w 153"/>
                          <a:gd name="T41" fmla="*/ 160 h 2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153" h="274">
                            <a:moveTo>
                              <a:pt x="108" y="160"/>
                            </a:moveTo>
                            <a:cubicBezTo>
                              <a:pt x="100" y="165"/>
                              <a:pt x="78" y="172"/>
                              <a:pt x="69" y="143"/>
                            </a:cubicBezTo>
                            <a:cubicBezTo>
                              <a:pt x="59" y="115"/>
                              <a:pt x="80" y="100"/>
                              <a:pt x="80" y="100"/>
                            </a:cubicBezTo>
                            <a:cubicBezTo>
                              <a:pt x="80" y="100"/>
                              <a:pt x="71" y="73"/>
                              <a:pt x="69" y="55"/>
                            </a:cubicBezTo>
                            <a:cubicBezTo>
                              <a:pt x="67" y="38"/>
                              <a:pt x="66" y="21"/>
                              <a:pt x="66" y="21"/>
                            </a:cubicBezTo>
                            <a:cubicBezTo>
                              <a:pt x="66" y="21"/>
                              <a:pt x="59" y="18"/>
                              <a:pt x="48" y="13"/>
                            </a:cubicBezTo>
                            <a:cubicBezTo>
                              <a:pt x="37" y="7"/>
                              <a:pt x="31" y="0"/>
                              <a:pt x="31" y="0"/>
                            </a:cubicBezTo>
                            <a:cubicBezTo>
                              <a:pt x="31" y="0"/>
                              <a:pt x="19" y="13"/>
                              <a:pt x="10" y="46"/>
                            </a:cubicBezTo>
                            <a:cubicBezTo>
                              <a:pt x="0" y="78"/>
                              <a:pt x="4" y="102"/>
                              <a:pt x="4" y="102"/>
                            </a:cubicBezTo>
                            <a:cubicBezTo>
                              <a:pt x="4" y="102"/>
                              <a:pt x="29" y="121"/>
                              <a:pt x="33" y="146"/>
                            </a:cubicBezTo>
                            <a:cubicBezTo>
                              <a:pt x="37" y="171"/>
                              <a:pt x="15" y="198"/>
                              <a:pt x="15" y="198"/>
                            </a:cubicBezTo>
                            <a:cubicBezTo>
                              <a:pt x="15" y="198"/>
                              <a:pt x="23" y="207"/>
                              <a:pt x="26" y="232"/>
                            </a:cubicBezTo>
                            <a:cubicBezTo>
                              <a:pt x="29" y="257"/>
                              <a:pt x="21" y="274"/>
                              <a:pt x="21" y="274"/>
                            </a:cubicBezTo>
                            <a:cubicBezTo>
                              <a:pt x="21" y="274"/>
                              <a:pt x="48" y="271"/>
                              <a:pt x="67" y="255"/>
                            </a:cubicBezTo>
                            <a:cubicBezTo>
                              <a:pt x="91" y="235"/>
                              <a:pt x="88" y="205"/>
                              <a:pt x="88" y="205"/>
                            </a:cubicBezTo>
                            <a:cubicBezTo>
                              <a:pt x="88" y="205"/>
                              <a:pt x="126" y="204"/>
                              <a:pt x="140" y="178"/>
                            </a:cubicBezTo>
                            <a:cubicBezTo>
                              <a:pt x="153" y="152"/>
                              <a:pt x="153" y="118"/>
                              <a:pt x="118" y="107"/>
                            </a:cubicBezTo>
                            <a:cubicBezTo>
                              <a:pt x="118" y="107"/>
                              <a:pt x="91" y="103"/>
                              <a:pt x="85" y="121"/>
                            </a:cubicBezTo>
                            <a:cubicBezTo>
                              <a:pt x="80" y="138"/>
                              <a:pt x="85" y="146"/>
                              <a:pt x="93" y="154"/>
                            </a:cubicBezTo>
                            <a:cubicBezTo>
                              <a:pt x="103" y="163"/>
                              <a:pt x="109" y="148"/>
                              <a:pt x="111" y="153"/>
                            </a:cubicBezTo>
                            <a:cubicBezTo>
                              <a:pt x="113" y="157"/>
                              <a:pt x="108" y="160"/>
                              <a:pt x="108" y="160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44BD26" id="Freeform 101" o:spid="_x0000_s1026" style="position:absolute;margin-left:348.3pt;margin-top:35.75pt;width:38.1pt;height:68.2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3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" path="m108,160v-8,5,-30,12,-39,-17c59,115,80,100,80,100v,,-9,-27,-11,-45c67,38,66,21,66,21v,,-7,-3,-18,-8c37,7,31,,31,,31,,19,13,10,46,,78,4,102,4,102v,,25,19,29,44c37,171,15,198,15,198v,,8,9,11,34c29,257,21,274,21,274v,,27,-3,46,-19c91,235,88,205,88,205v,,38,-1,52,-27c153,152,153,118,118,107v,,-27,-4,-33,14c80,138,85,146,93,154v10,9,16,-6,18,-1c113,157,108,160,108,160xe" fillcolor="#682c8d" stroked="f">
              <v:path arrowok="t" o:connecttype="custom" o:connectlocs="341555,505775;218216,452037;253004,316109;218216,173860;208728,66383;151802,41094;98039,0;31625,145410;12650,322432;104364,461520;47438,625897;82226,733374;66414,866140;211891,806079;278304,648024;442757,562675;373181,338237;268817,382492;294117,486809;351043,483648;341555,505775" o:connectangles="0,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1BA8F1C1" wp14:editId="2D84BE67">
              <wp:simplePos x="0" y="0"/>
              <wp:positionH relativeFrom="column">
                <wp:posOffset>5132070</wp:posOffset>
              </wp:positionH>
              <wp:positionV relativeFrom="paragraph">
                <wp:posOffset>1658620</wp:posOffset>
              </wp:positionV>
              <wp:extent cx="648335" cy="572770"/>
              <wp:effectExtent l="1905" t="3810" r="6985" b="4445"/>
              <wp:wrapSquare wrapText="bothSides"/>
              <wp:docPr id="1301825919" name="Freeform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48335" cy="572770"/>
                      </a:xfrm>
                      <a:custGeom>
                        <a:avLst/>
                        <a:gdLst>
                          <a:gd name="T0" fmla="*/ 63 w 205"/>
                          <a:gd name="T1" fmla="*/ 116 h 181"/>
                          <a:gd name="T2" fmla="*/ 95 w 205"/>
                          <a:gd name="T3" fmla="*/ 59 h 181"/>
                          <a:gd name="T4" fmla="*/ 151 w 205"/>
                          <a:gd name="T5" fmla="*/ 89 h 181"/>
                          <a:gd name="T6" fmla="*/ 175 w 205"/>
                          <a:gd name="T7" fmla="*/ 107 h 181"/>
                          <a:gd name="T8" fmla="*/ 169 w 205"/>
                          <a:gd name="T9" fmla="*/ 123 h 181"/>
                          <a:gd name="T10" fmla="*/ 147 w 205"/>
                          <a:gd name="T11" fmla="*/ 110 h 181"/>
                          <a:gd name="T12" fmla="*/ 158 w 205"/>
                          <a:gd name="T13" fmla="*/ 142 h 181"/>
                          <a:gd name="T14" fmla="*/ 195 w 205"/>
                          <a:gd name="T15" fmla="*/ 91 h 181"/>
                          <a:gd name="T16" fmla="*/ 141 w 205"/>
                          <a:gd name="T17" fmla="*/ 45 h 181"/>
                          <a:gd name="T18" fmla="*/ 84 w 205"/>
                          <a:gd name="T19" fmla="*/ 11 h 181"/>
                          <a:gd name="T20" fmla="*/ 46 w 205"/>
                          <a:gd name="T21" fmla="*/ 76 h 181"/>
                          <a:gd name="T22" fmla="*/ 20 w 205"/>
                          <a:gd name="T23" fmla="*/ 140 h 181"/>
                          <a:gd name="T24" fmla="*/ 86 w 205"/>
                          <a:gd name="T25" fmla="*/ 169 h 181"/>
                          <a:gd name="T26" fmla="*/ 79 w 205"/>
                          <a:gd name="T27" fmla="*/ 129 h 181"/>
                          <a:gd name="T28" fmla="*/ 58 w 205"/>
                          <a:gd name="T29" fmla="*/ 152 h 181"/>
                          <a:gd name="T30" fmla="*/ 48 w 205"/>
                          <a:gd name="T31" fmla="*/ 137 h 181"/>
                          <a:gd name="T32" fmla="*/ 63 w 205"/>
                          <a:gd name="T33" fmla="*/ 116 h 18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</a:cxnLst>
                        <a:rect l="0" t="0" r="r" b="b"/>
                        <a:pathLst>
                          <a:path w="205" h="181">
                            <a:moveTo>
                              <a:pt x="63" y="116"/>
                            </a:moveTo>
                            <a:cubicBezTo>
                              <a:pt x="63" y="116"/>
                              <a:pt x="59" y="65"/>
                              <a:pt x="95" y="59"/>
                            </a:cubicBezTo>
                            <a:cubicBezTo>
                              <a:pt x="132" y="52"/>
                              <a:pt x="151" y="89"/>
                              <a:pt x="151" y="89"/>
                            </a:cubicBezTo>
                            <a:cubicBezTo>
                              <a:pt x="151" y="89"/>
                              <a:pt x="174" y="99"/>
                              <a:pt x="175" y="107"/>
                            </a:cubicBezTo>
                            <a:cubicBezTo>
                              <a:pt x="176" y="114"/>
                              <a:pt x="169" y="123"/>
                              <a:pt x="169" y="123"/>
                            </a:cubicBezTo>
                            <a:cubicBezTo>
                              <a:pt x="169" y="123"/>
                              <a:pt x="161" y="101"/>
                              <a:pt x="147" y="110"/>
                            </a:cubicBezTo>
                            <a:cubicBezTo>
                              <a:pt x="132" y="118"/>
                              <a:pt x="144" y="140"/>
                              <a:pt x="158" y="142"/>
                            </a:cubicBezTo>
                            <a:cubicBezTo>
                              <a:pt x="171" y="143"/>
                              <a:pt x="205" y="135"/>
                              <a:pt x="195" y="91"/>
                            </a:cubicBezTo>
                            <a:cubicBezTo>
                              <a:pt x="186" y="46"/>
                              <a:pt x="141" y="45"/>
                              <a:pt x="141" y="45"/>
                            </a:cubicBezTo>
                            <a:cubicBezTo>
                              <a:pt x="141" y="45"/>
                              <a:pt x="117" y="0"/>
                              <a:pt x="84" y="11"/>
                            </a:cubicBezTo>
                            <a:cubicBezTo>
                              <a:pt x="35" y="28"/>
                              <a:pt x="46" y="76"/>
                              <a:pt x="46" y="76"/>
                            </a:cubicBezTo>
                            <a:cubicBezTo>
                              <a:pt x="46" y="76"/>
                              <a:pt x="0" y="102"/>
                              <a:pt x="20" y="140"/>
                            </a:cubicBezTo>
                            <a:cubicBezTo>
                              <a:pt x="41" y="179"/>
                              <a:pt x="79" y="181"/>
                              <a:pt x="86" y="169"/>
                            </a:cubicBezTo>
                            <a:cubicBezTo>
                              <a:pt x="93" y="157"/>
                              <a:pt x="89" y="130"/>
                              <a:pt x="79" y="129"/>
                            </a:cubicBezTo>
                            <a:cubicBezTo>
                              <a:pt x="69" y="128"/>
                              <a:pt x="58" y="152"/>
                              <a:pt x="58" y="152"/>
                            </a:cubicBezTo>
                            <a:cubicBezTo>
                              <a:pt x="58" y="152"/>
                              <a:pt x="46" y="146"/>
                              <a:pt x="48" y="137"/>
                            </a:cubicBezTo>
                            <a:cubicBezTo>
                              <a:pt x="50" y="128"/>
                              <a:pt x="63" y="116"/>
                              <a:pt x="63" y="116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5335B6" id="Freeform 100" o:spid="_x0000_s1026" style="position:absolute;margin-left:404.1pt;margin-top:130.6pt;width:51.05pt;height:45.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" path="m63,116v,,-4,-51,32,-57c132,52,151,89,151,89v,,23,10,24,18c176,114,169,123,169,123v,,-8,-22,-22,-13c132,118,144,140,158,142v13,1,47,-7,37,-51c186,46,141,45,141,45,141,45,117,,84,11,35,28,46,76,46,76v,,-46,26,-26,64c41,179,79,181,86,169v7,-12,3,-39,-7,-40c69,128,58,152,58,152v,,-12,-6,-10,-15c50,128,63,116,63,116xe" fillcolor="#682c8d" stroked="f">
              <v:path arrowok="t" o:connecttype="custom" o:connectlocs="199244,367079;300448,186704;477554,281638;553457,338599;534481,389230;464904,348092;499692,449355;616709,287967;445928,142401;265659,34809;145480,240500;63252,443027;271984,534796;249846,408217;183431,481000;151805,433533;199244,367079" o:connectangles="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3B4F2B2A" wp14:editId="22326F7D">
              <wp:simplePos x="0" y="0"/>
              <wp:positionH relativeFrom="column">
                <wp:posOffset>5368925</wp:posOffset>
              </wp:positionH>
              <wp:positionV relativeFrom="paragraph">
                <wp:posOffset>1870710</wp:posOffset>
              </wp:positionV>
              <wp:extent cx="262890" cy="410845"/>
              <wp:effectExtent l="635" t="6350" r="3175" b="1905"/>
              <wp:wrapSquare wrapText="bothSides"/>
              <wp:docPr id="1905842873" name="Freeform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2890" cy="410845"/>
                      </a:xfrm>
                      <a:custGeom>
                        <a:avLst/>
                        <a:gdLst>
                          <a:gd name="T0" fmla="*/ 19 w 83"/>
                          <a:gd name="T1" fmla="*/ 118 h 130"/>
                          <a:gd name="T2" fmla="*/ 21 w 83"/>
                          <a:gd name="T3" fmla="*/ 120 h 130"/>
                          <a:gd name="T4" fmla="*/ 57 w 83"/>
                          <a:gd name="T5" fmla="*/ 124 h 130"/>
                          <a:gd name="T6" fmla="*/ 83 w 83"/>
                          <a:gd name="T7" fmla="*/ 94 h 130"/>
                          <a:gd name="T8" fmla="*/ 51 w 83"/>
                          <a:gd name="T9" fmla="*/ 67 h 130"/>
                          <a:gd name="T10" fmla="*/ 59 w 83"/>
                          <a:gd name="T11" fmla="*/ 29 h 130"/>
                          <a:gd name="T12" fmla="*/ 24 w 83"/>
                          <a:gd name="T13" fmla="*/ 9 h 130"/>
                          <a:gd name="T14" fmla="*/ 6 w 83"/>
                          <a:gd name="T15" fmla="*/ 42 h 130"/>
                          <a:gd name="T16" fmla="*/ 33 w 83"/>
                          <a:gd name="T17" fmla="*/ 72 h 130"/>
                          <a:gd name="T18" fmla="*/ 19 w 83"/>
                          <a:gd name="T19" fmla="*/ 118 h 1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130">
                            <a:moveTo>
                              <a:pt x="19" y="118"/>
                            </a:moveTo>
                            <a:cubicBezTo>
                              <a:pt x="21" y="120"/>
                              <a:pt x="21" y="120"/>
                              <a:pt x="21" y="120"/>
                            </a:cubicBezTo>
                            <a:cubicBezTo>
                              <a:pt x="28" y="123"/>
                              <a:pt x="45" y="130"/>
                              <a:pt x="57" y="124"/>
                            </a:cubicBezTo>
                            <a:cubicBezTo>
                              <a:pt x="72" y="116"/>
                              <a:pt x="83" y="94"/>
                              <a:pt x="83" y="94"/>
                            </a:cubicBezTo>
                            <a:cubicBezTo>
                              <a:pt x="83" y="94"/>
                              <a:pt x="58" y="88"/>
                              <a:pt x="51" y="67"/>
                            </a:cubicBezTo>
                            <a:cubicBezTo>
                              <a:pt x="44" y="46"/>
                              <a:pt x="59" y="29"/>
                              <a:pt x="59" y="29"/>
                            </a:cubicBezTo>
                            <a:cubicBezTo>
                              <a:pt x="59" y="29"/>
                              <a:pt x="48" y="0"/>
                              <a:pt x="24" y="9"/>
                            </a:cubicBezTo>
                            <a:cubicBezTo>
                              <a:pt x="0" y="18"/>
                              <a:pt x="6" y="42"/>
                              <a:pt x="6" y="42"/>
                            </a:cubicBezTo>
                            <a:cubicBezTo>
                              <a:pt x="6" y="42"/>
                              <a:pt x="29" y="51"/>
                              <a:pt x="33" y="72"/>
                            </a:cubicBezTo>
                            <a:cubicBezTo>
                              <a:pt x="37" y="93"/>
                              <a:pt x="19" y="118"/>
                              <a:pt x="19" y="118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5D0DA0" id="Freeform 99" o:spid="_x0000_s1026" style="position:absolute;margin-left:422.75pt;margin-top:147.3pt;width:20.7pt;height:32.3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3,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" path="m19,118v2,2,2,2,2,2c28,123,45,130,57,124,72,116,83,94,83,94v,,-25,-6,-32,-27c44,46,59,29,59,29,59,29,48,,24,9,,18,6,42,6,42v,,23,9,27,30c37,93,19,118,19,118xe" fillcolor="#682c8d" stroked="f">
              <v:path arrowok="t" o:connecttype="custom" o:connectlocs="60180,372921;66514,379242;180539,391883;262890,297073;161535,211743;186874,91650;76016,28443;19004,132735;104523,227545;60180,372921" o:connectangles="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6737D0FC" wp14:editId="24A1B769">
              <wp:simplePos x="0" y="0"/>
              <wp:positionH relativeFrom="column">
                <wp:posOffset>5786755</wp:posOffset>
              </wp:positionH>
              <wp:positionV relativeFrom="paragraph">
                <wp:posOffset>1845310</wp:posOffset>
              </wp:positionV>
              <wp:extent cx="313055" cy="265430"/>
              <wp:effectExtent l="8890" t="0" r="1905" b="1270"/>
              <wp:wrapSquare wrapText="bothSides"/>
              <wp:docPr id="640761612" name="Freeform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3055" cy="265430"/>
                      </a:xfrm>
                      <a:custGeom>
                        <a:avLst/>
                        <a:gdLst>
                          <a:gd name="T0" fmla="*/ 68 w 99"/>
                          <a:gd name="T1" fmla="*/ 2 h 84"/>
                          <a:gd name="T2" fmla="*/ 35 w 99"/>
                          <a:gd name="T3" fmla="*/ 2 h 84"/>
                          <a:gd name="T4" fmla="*/ 0 w 99"/>
                          <a:gd name="T5" fmla="*/ 15 h 84"/>
                          <a:gd name="T6" fmla="*/ 8 w 99"/>
                          <a:gd name="T7" fmla="*/ 38 h 84"/>
                          <a:gd name="T8" fmla="*/ 6 w 99"/>
                          <a:gd name="T9" fmla="*/ 62 h 84"/>
                          <a:gd name="T10" fmla="*/ 33 w 99"/>
                          <a:gd name="T11" fmla="*/ 69 h 84"/>
                          <a:gd name="T12" fmla="*/ 54 w 99"/>
                          <a:gd name="T13" fmla="*/ 84 h 84"/>
                          <a:gd name="T14" fmla="*/ 99 w 99"/>
                          <a:gd name="T15" fmla="*/ 72 h 84"/>
                          <a:gd name="T16" fmla="*/ 99 w 99"/>
                          <a:gd name="T17" fmla="*/ 40 h 84"/>
                          <a:gd name="T18" fmla="*/ 68 w 99"/>
                          <a:gd name="T19" fmla="*/ 2 h 8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9" h="84">
                            <a:moveTo>
                              <a:pt x="68" y="2"/>
                            </a:moveTo>
                            <a:cubicBezTo>
                              <a:pt x="68" y="2"/>
                              <a:pt x="48" y="0"/>
                              <a:pt x="35" y="2"/>
                            </a:cubicBezTo>
                            <a:cubicBezTo>
                              <a:pt x="22" y="4"/>
                              <a:pt x="0" y="15"/>
                              <a:pt x="0" y="15"/>
                            </a:cubicBezTo>
                            <a:cubicBezTo>
                              <a:pt x="0" y="15"/>
                              <a:pt x="7" y="22"/>
                              <a:pt x="8" y="38"/>
                            </a:cubicBezTo>
                            <a:cubicBezTo>
                              <a:pt x="9" y="53"/>
                              <a:pt x="6" y="62"/>
                              <a:pt x="6" y="62"/>
                            </a:cubicBezTo>
                            <a:cubicBezTo>
                              <a:pt x="6" y="62"/>
                              <a:pt x="20" y="61"/>
                              <a:pt x="33" y="69"/>
                            </a:cubicBezTo>
                            <a:cubicBezTo>
                              <a:pt x="46" y="77"/>
                              <a:pt x="54" y="84"/>
                              <a:pt x="54" y="84"/>
                            </a:cubicBezTo>
                            <a:cubicBezTo>
                              <a:pt x="54" y="84"/>
                              <a:pt x="83" y="64"/>
                              <a:pt x="99" y="72"/>
                            </a:cubicBezTo>
                            <a:cubicBezTo>
                              <a:pt x="99" y="40"/>
                              <a:pt x="99" y="40"/>
                              <a:pt x="99" y="40"/>
                            </a:cubicBezTo>
                            <a:cubicBezTo>
                              <a:pt x="76" y="30"/>
                              <a:pt x="68" y="2"/>
                              <a:pt x="68" y="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F60EB0C" id="Freeform 98" o:spid="_x0000_s1026" style="position:absolute;margin-left:455.65pt;margin-top:145.3pt;width:24.65pt;height:20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9,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" path="m68,2c68,2,48,,35,2,22,4,,15,,15v,,7,7,8,23c9,53,6,62,6,62v,,14,-1,27,7c46,77,54,84,54,84v,,29,-20,45,-12c99,40,99,40,99,40,76,30,68,2,68,2xe" fillcolor="#682c8d" stroked="f">
              <v:path arrowok="t" o:connecttype="custom" o:connectlocs="215028,6320;110676,6320;0,47398;25297,120075;18973,195913;104352,218032;170757,265430;313055,227511;313055,126395;215028,6320" o:connectangles="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63592E82" wp14:editId="4746C610">
              <wp:simplePos x="0" y="0"/>
              <wp:positionH relativeFrom="column">
                <wp:posOffset>5928995</wp:posOffset>
              </wp:positionH>
              <wp:positionV relativeFrom="paragraph">
                <wp:posOffset>2117090</wp:posOffset>
              </wp:positionV>
              <wp:extent cx="170815" cy="218440"/>
              <wp:effectExtent l="8255" t="5080" r="1905" b="5080"/>
              <wp:wrapSquare wrapText="bothSides"/>
              <wp:docPr id="1483617031" name="Freeform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0815" cy="218440"/>
                      </a:xfrm>
                      <a:custGeom>
                        <a:avLst/>
                        <a:gdLst>
                          <a:gd name="T0" fmla="*/ 50 w 54"/>
                          <a:gd name="T1" fmla="*/ 2 h 69"/>
                          <a:gd name="T2" fmla="*/ 30 w 54"/>
                          <a:gd name="T3" fmla="*/ 55 h 69"/>
                          <a:gd name="T4" fmla="*/ 54 w 54"/>
                          <a:gd name="T5" fmla="*/ 69 h 69"/>
                          <a:gd name="T6" fmla="*/ 54 w 54"/>
                          <a:gd name="T7" fmla="*/ 3 h 69"/>
                          <a:gd name="T8" fmla="*/ 50 w 54"/>
                          <a:gd name="T9" fmla="*/ 2 h 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54" h="69">
                            <a:moveTo>
                              <a:pt x="50" y="2"/>
                            </a:moveTo>
                            <a:cubicBezTo>
                              <a:pt x="35" y="0"/>
                              <a:pt x="0" y="22"/>
                              <a:pt x="30" y="55"/>
                            </a:cubicBezTo>
                            <a:cubicBezTo>
                              <a:pt x="38" y="63"/>
                              <a:pt x="46" y="68"/>
                              <a:pt x="54" y="69"/>
                            </a:cubicBezTo>
                            <a:cubicBezTo>
                              <a:pt x="54" y="3"/>
                              <a:pt x="54" y="3"/>
                              <a:pt x="54" y="3"/>
                            </a:cubicBezTo>
                            <a:cubicBezTo>
                              <a:pt x="53" y="2"/>
                              <a:pt x="51" y="2"/>
                              <a:pt x="50" y="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8E4931" id="Freeform 97" o:spid="_x0000_s1026" style="position:absolute;margin-left:466.85pt;margin-top:166.7pt;width:13.45pt;height:17.2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4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" path="m50,2c35,,,22,30,55v8,8,16,13,24,14c54,3,54,3,54,3,53,2,51,2,50,2xe" fillcolor="#682c8d" stroked="f">
              <v:path arrowok="t" o:connecttype="custom" o:connectlocs="158162,6332;94897,174119;170815,218440;170815,9497;158162,6332" o:connectangles="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6F5A1EB2" wp14:editId="4ADD81F8">
              <wp:simplePos x="0" y="0"/>
              <wp:positionH relativeFrom="column">
                <wp:posOffset>5663565</wp:posOffset>
              </wp:positionH>
              <wp:positionV relativeFrom="paragraph">
                <wp:posOffset>2092325</wp:posOffset>
              </wp:positionV>
              <wp:extent cx="436245" cy="616585"/>
              <wp:effectExtent l="0" t="8890" r="1905" b="3175"/>
              <wp:wrapSquare wrapText="bothSides"/>
              <wp:docPr id="2063895628" name="Freeform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6245" cy="616585"/>
                      </a:xfrm>
                      <a:custGeom>
                        <a:avLst/>
                        <a:gdLst>
                          <a:gd name="T0" fmla="*/ 109 w 138"/>
                          <a:gd name="T1" fmla="*/ 82 h 195"/>
                          <a:gd name="T2" fmla="*/ 86 w 138"/>
                          <a:gd name="T3" fmla="*/ 22 h 195"/>
                          <a:gd name="T4" fmla="*/ 38 w 138"/>
                          <a:gd name="T5" fmla="*/ 0 h 195"/>
                          <a:gd name="T6" fmla="*/ 24 w 138"/>
                          <a:gd name="T7" fmla="*/ 13 h 195"/>
                          <a:gd name="T8" fmla="*/ 6 w 138"/>
                          <a:gd name="T9" fmla="*/ 20 h 195"/>
                          <a:gd name="T10" fmla="*/ 5 w 138"/>
                          <a:gd name="T11" fmla="*/ 35 h 195"/>
                          <a:gd name="T12" fmla="*/ 0 w 138"/>
                          <a:gd name="T13" fmla="*/ 46 h 195"/>
                          <a:gd name="T14" fmla="*/ 30 w 138"/>
                          <a:gd name="T15" fmla="*/ 73 h 195"/>
                          <a:gd name="T16" fmla="*/ 53 w 138"/>
                          <a:gd name="T17" fmla="*/ 105 h 195"/>
                          <a:gd name="T18" fmla="*/ 94 w 138"/>
                          <a:gd name="T19" fmla="*/ 121 h 195"/>
                          <a:gd name="T20" fmla="*/ 89 w 138"/>
                          <a:gd name="T21" fmla="*/ 154 h 195"/>
                          <a:gd name="T22" fmla="*/ 87 w 138"/>
                          <a:gd name="T23" fmla="*/ 146 h 195"/>
                          <a:gd name="T24" fmla="*/ 71 w 138"/>
                          <a:gd name="T25" fmla="*/ 122 h 195"/>
                          <a:gd name="T26" fmla="*/ 48 w 138"/>
                          <a:gd name="T27" fmla="*/ 168 h 195"/>
                          <a:gd name="T28" fmla="*/ 104 w 138"/>
                          <a:gd name="T29" fmla="*/ 194 h 195"/>
                          <a:gd name="T30" fmla="*/ 122 w 138"/>
                          <a:gd name="T31" fmla="*/ 184 h 195"/>
                          <a:gd name="T32" fmla="*/ 133 w 138"/>
                          <a:gd name="T33" fmla="*/ 183 h 195"/>
                          <a:gd name="T34" fmla="*/ 138 w 138"/>
                          <a:gd name="T35" fmla="*/ 187 h 195"/>
                          <a:gd name="T36" fmla="*/ 138 w 138"/>
                          <a:gd name="T37" fmla="*/ 93 h 195"/>
                          <a:gd name="T38" fmla="*/ 109 w 138"/>
                          <a:gd name="T39" fmla="*/ 82 h 19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38" h="195">
                            <a:moveTo>
                              <a:pt x="109" y="82"/>
                            </a:moveTo>
                            <a:cubicBezTo>
                              <a:pt x="81" y="59"/>
                              <a:pt x="86" y="22"/>
                              <a:pt x="86" y="22"/>
                            </a:cubicBezTo>
                            <a:cubicBezTo>
                              <a:pt x="86" y="22"/>
                              <a:pt x="42" y="0"/>
                              <a:pt x="38" y="0"/>
                            </a:cubicBezTo>
                            <a:cubicBezTo>
                              <a:pt x="35" y="1"/>
                              <a:pt x="29" y="9"/>
                              <a:pt x="24" y="13"/>
                            </a:cubicBezTo>
                            <a:cubicBezTo>
                              <a:pt x="19" y="17"/>
                              <a:pt x="6" y="20"/>
                              <a:pt x="6" y="20"/>
                            </a:cubicBezTo>
                            <a:cubicBezTo>
                              <a:pt x="6" y="20"/>
                              <a:pt x="5" y="30"/>
                              <a:pt x="5" y="35"/>
                            </a:cubicBezTo>
                            <a:cubicBezTo>
                              <a:pt x="4" y="39"/>
                              <a:pt x="0" y="46"/>
                              <a:pt x="0" y="46"/>
                            </a:cubicBezTo>
                            <a:cubicBezTo>
                              <a:pt x="0" y="46"/>
                              <a:pt x="14" y="54"/>
                              <a:pt x="30" y="73"/>
                            </a:cubicBezTo>
                            <a:cubicBezTo>
                              <a:pt x="46" y="91"/>
                              <a:pt x="53" y="105"/>
                              <a:pt x="53" y="105"/>
                            </a:cubicBezTo>
                            <a:cubicBezTo>
                              <a:pt x="53" y="105"/>
                              <a:pt x="86" y="105"/>
                              <a:pt x="94" y="121"/>
                            </a:cubicBezTo>
                            <a:cubicBezTo>
                              <a:pt x="106" y="145"/>
                              <a:pt x="89" y="154"/>
                              <a:pt x="89" y="154"/>
                            </a:cubicBezTo>
                            <a:cubicBezTo>
                              <a:pt x="89" y="154"/>
                              <a:pt x="86" y="151"/>
                              <a:pt x="87" y="146"/>
                            </a:cubicBezTo>
                            <a:cubicBezTo>
                              <a:pt x="89" y="140"/>
                              <a:pt x="87" y="123"/>
                              <a:pt x="71" y="122"/>
                            </a:cubicBezTo>
                            <a:cubicBezTo>
                              <a:pt x="54" y="121"/>
                              <a:pt x="29" y="143"/>
                              <a:pt x="48" y="168"/>
                            </a:cubicBezTo>
                            <a:cubicBezTo>
                              <a:pt x="67" y="193"/>
                              <a:pt x="95" y="195"/>
                              <a:pt x="104" y="194"/>
                            </a:cubicBezTo>
                            <a:cubicBezTo>
                              <a:pt x="113" y="193"/>
                              <a:pt x="122" y="184"/>
                              <a:pt x="122" y="184"/>
                            </a:cubicBezTo>
                            <a:cubicBezTo>
                              <a:pt x="122" y="184"/>
                              <a:pt x="127" y="179"/>
                              <a:pt x="133" y="183"/>
                            </a:cubicBezTo>
                            <a:cubicBezTo>
                              <a:pt x="134" y="184"/>
                              <a:pt x="136" y="185"/>
                              <a:pt x="138" y="187"/>
                            </a:cubicBezTo>
                            <a:cubicBezTo>
                              <a:pt x="138" y="93"/>
                              <a:pt x="138" y="93"/>
                              <a:pt x="138" y="93"/>
                            </a:cubicBezTo>
                            <a:cubicBezTo>
                              <a:pt x="128" y="92"/>
                              <a:pt x="118" y="89"/>
                              <a:pt x="109" y="8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D81CDE" id="Freeform 96" o:spid="_x0000_s1026" style="position:absolute;margin-left:445.95pt;margin-top:164.75pt;width:34.35pt;height:48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8,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" path="m109,82c81,59,86,22,86,22,86,22,42,,38,,35,1,29,9,24,13,19,17,6,20,6,20v,,-1,10,-1,15c4,39,,46,,46v,,14,8,30,27c46,91,53,105,53,105v,,33,,41,16c106,145,89,154,89,154v,,-3,-3,-2,-8c89,140,87,123,71,122,54,121,29,143,48,168v19,25,47,27,56,26c113,193,122,184,122,184v,,5,-5,11,-1c134,184,136,185,138,187v,-94,,-94,,-94c128,92,118,89,109,82xe" fillcolor="#682c8d" stroked="f">
              <v:path arrowok="t" o:connecttype="custom" o:connectlocs="344570,259282;271863,69563;120125,0;75869,41106;18967,63239;15806,110669;0,145451;94836,230824;167543,332007;297152,382599;281346,486944;275024,461648;224445,385761;151737,531212;328764,613423;385666,581803;420439,578641;436245,591289;436245,294064;344570,259282" o:connectangles="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F587AF6" wp14:editId="2380E58B">
              <wp:simplePos x="0" y="0"/>
              <wp:positionH relativeFrom="column">
                <wp:posOffset>5435600</wp:posOffset>
              </wp:positionH>
              <wp:positionV relativeFrom="paragraph">
                <wp:posOffset>2284730</wp:posOffset>
              </wp:positionV>
              <wp:extent cx="442595" cy="724535"/>
              <wp:effectExtent l="635" t="1270" r="4445" b="7620"/>
              <wp:wrapSquare wrapText="bothSides"/>
              <wp:docPr id="907643845" name="Freeform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2595" cy="724535"/>
                      </a:xfrm>
                      <a:custGeom>
                        <a:avLst/>
                        <a:gdLst>
                          <a:gd name="T0" fmla="*/ 15 w 140"/>
                          <a:gd name="T1" fmla="*/ 14 h 229"/>
                          <a:gd name="T2" fmla="*/ 2 w 140"/>
                          <a:gd name="T3" fmla="*/ 53 h 229"/>
                          <a:gd name="T4" fmla="*/ 1 w 140"/>
                          <a:gd name="T5" fmla="*/ 90 h 229"/>
                          <a:gd name="T6" fmla="*/ 42 w 140"/>
                          <a:gd name="T7" fmla="*/ 122 h 229"/>
                          <a:gd name="T8" fmla="*/ 34 w 140"/>
                          <a:gd name="T9" fmla="*/ 176 h 229"/>
                          <a:gd name="T10" fmla="*/ 66 w 140"/>
                          <a:gd name="T11" fmla="*/ 205 h 229"/>
                          <a:gd name="T12" fmla="*/ 111 w 140"/>
                          <a:gd name="T13" fmla="*/ 229 h 229"/>
                          <a:gd name="T14" fmla="*/ 131 w 140"/>
                          <a:gd name="T15" fmla="*/ 192 h 229"/>
                          <a:gd name="T16" fmla="*/ 138 w 140"/>
                          <a:gd name="T17" fmla="*/ 144 h 229"/>
                          <a:gd name="T18" fmla="*/ 100 w 140"/>
                          <a:gd name="T19" fmla="*/ 105 h 229"/>
                          <a:gd name="T20" fmla="*/ 109 w 140"/>
                          <a:gd name="T21" fmla="*/ 55 h 229"/>
                          <a:gd name="T22" fmla="*/ 88 w 140"/>
                          <a:gd name="T23" fmla="*/ 24 h 229"/>
                          <a:gd name="T24" fmla="*/ 65 w 140"/>
                          <a:gd name="T25" fmla="*/ 0 h 229"/>
                          <a:gd name="T26" fmla="*/ 40 w 140"/>
                          <a:gd name="T27" fmla="*/ 12 h 229"/>
                          <a:gd name="T28" fmla="*/ 15 w 140"/>
                          <a:gd name="T29" fmla="*/ 14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140" h="229">
                            <a:moveTo>
                              <a:pt x="15" y="14"/>
                            </a:moveTo>
                            <a:cubicBezTo>
                              <a:pt x="15" y="14"/>
                              <a:pt x="5" y="38"/>
                              <a:pt x="2" y="53"/>
                            </a:cubicBezTo>
                            <a:cubicBezTo>
                              <a:pt x="0" y="69"/>
                              <a:pt x="1" y="90"/>
                              <a:pt x="1" y="90"/>
                            </a:cubicBezTo>
                            <a:cubicBezTo>
                              <a:pt x="1" y="90"/>
                              <a:pt x="34" y="96"/>
                              <a:pt x="42" y="122"/>
                            </a:cubicBezTo>
                            <a:cubicBezTo>
                              <a:pt x="50" y="148"/>
                              <a:pt x="34" y="176"/>
                              <a:pt x="34" y="176"/>
                            </a:cubicBezTo>
                            <a:cubicBezTo>
                              <a:pt x="34" y="176"/>
                              <a:pt x="45" y="190"/>
                              <a:pt x="66" y="205"/>
                            </a:cubicBezTo>
                            <a:cubicBezTo>
                              <a:pt x="86" y="221"/>
                              <a:pt x="111" y="229"/>
                              <a:pt x="111" y="229"/>
                            </a:cubicBezTo>
                            <a:cubicBezTo>
                              <a:pt x="111" y="229"/>
                              <a:pt x="122" y="214"/>
                              <a:pt x="131" y="192"/>
                            </a:cubicBezTo>
                            <a:cubicBezTo>
                              <a:pt x="140" y="170"/>
                              <a:pt x="138" y="144"/>
                              <a:pt x="138" y="144"/>
                            </a:cubicBezTo>
                            <a:cubicBezTo>
                              <a:pt x="138" y="144"/>
                              <a:pt x="107" y="135"/>
                              <a:pt x="100" y="105"/>
                            </a:cubicBezTo>
                            <a:cubicBezTo>
                              <a:pt x="92" y="76"/>
                              <a:pt x="109" y="55"/>
                              <a:pt x="109" y="55"/>
                            </a:cubicBezTo>
                            <a:cubicBezTo>
                              <a:pt x="109" y="55"/>
                              <a:pt x="102" y="39"/>
                              <a:pt x="88" y="24"/>
                            </a:cubicBezTo>
                            <a:cubicBezTo>
                              <a:pt x="74" y="8"/>
                              <a:pt x="65" y="0"/>
                              <a:pt x="65" y="0"/>
                            </a:cubicBezTo>
                            <a:cubicBezTo>
                              <a:pt x="65" y="0"/>
                              <a:pt x="52" y="8"/>
                              <a:pt x="40" y="12"/>
                            </a:cubicBezTo>
                            <a:cubicBezTo>
                              <a:pt x="29" y="15"/>
                              <a:pt x="15" y="14"/>
                              <a:pt x="15" y="14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01F395" id="Freeform 95" o:spid="_x0000_s1026" style="position:absolute;margin-left:428pt;margin-top:179.9pt;width:34.85pt;height:57.0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0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" path="m15,14c15,14,5,38,2,53,,69,1,90,1,90v,,33,6,41,32c50,148,34,176,34,176v,,11,14,32,29c86,221,111,229,111,229v,,11,-15,20,-37c140,170,138,144,138,144v,,-31,-9,-38,-39c92,76,109,55,109,55v,,-7,-16,-21,-31c74,8,65,,65,,65,,52,8,40,12,29,15,15,14,15,14xe" fillcolor="#682c8d" stroked="f">
              <v:path arrowok="t" o:connecttype="custom" o:connectlocs="47421,44295;6323,167687;3161,284752;132779,385997;107487,556848;208652,648601;350915,724535;414142,607470;436272,455603;316139,332210;344592,174015;278203,75934;205491,0;126456,37967;47421,44295" o:connectangles="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0722994" wp14:editId="75CE65D3">
              <wp:simplePos x="0" y="0"/>
              <wp:positionH relativeFrom="column">
                <wp:posOffset>5078095</wp:posOffset>
              </wp:positionH>
              <wp:positionV relativeFrom="paragraph">
                <wp:posOffset>2263140</wp:posOffset>
              </wp:positionV>
              <wp:extent cx="461645" cy="834390"/>
              <wp:effectExtent l="5080" t="8255" r="0" b="5080"/>
              <wp:wrapSquare wrapText="bothSides"/>
              <wp:docPr id="1978061134" name="Freeform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645" cy="834390"/>
                      </a:xfrm>
                      <a:custGeom>
                        <a:avLst/>
                        <a:gdLst>
                          <a:gd name="T0" fmla="*/ 4 w 146"/>
                          <a:gd name="T1" fmla="*/ 256 h 264"/>
                          <a:gd name="T2" fmla="*/ 10 w 146"/>
                          <a:gd name="T3" fmla="*/ 200 h 264"/>
                          <a:gd name="T4" fmla="*/ 0 w 146"/>
                          <a:gd name="T5" fmla="*/ 140 h 264"/>
                          <a:gd name="T6" fmla="*/ 50 w 146"/>
                          <a:gd name="T7" fmla="*/ 98 h 264"/>
                          <a:gd name="T8" fmla="*/ 36 w 146"/>
                          <a:gd name="T9" fmla="*/ 30 h 264"/>
                          <a:gd name="T10" fmla="*/ 56 w 146"/>
                          <a:gd name="T11" fmla="*/ 2 h 264"/>
                          <a:gd name="T12" fmla="*/ 71 w 146"/>
                          <a:gd name="T13" fmla="*/ 4 h 264"/>
                          <a:gd name="T14" fmla="*/ 85 w 146"/>
                          <a:gd name="T15" fmla="*/ 0 h 264"/>
                          <a:gd name="T16" fmla="*/ 98 w 146"/>
                          <a:gd name="T17" fmla="*/ 9 h 264"/>
                          <a:gd name="T18" fmla="*/ 112 w 146"/>
                          <a:gd name="T19" fmla="*/ 15 h 264"/>
                          <a:gd name="T20" fmla="*/ 102 w 146"/>
                          <a:gd name="T21" fmla="*/ 53 h 264"/>
                          <a:gd name="T22" fmla="*/ 98 w 146"/>
                          <a:gd name="T23" fmla="*/ 94 h 264"/>
                          <a:gd name="T24" fmla="*/ 72 w 146"/>
                          <a:gd name="T25" fmla="*/ 131 h 264"/>
                          <a:gd name="T26" fmla="*/ 97 w 146"/>
                          <a:gd name="T27" fmla="*/ 165 h 264"/>
                          <a:gd name="T28" fmla="*/ 91 w 146"/>
                          <a:gd name="T29" fmla="*/ 126 h 264"/>
                          <a:gd name="T30" fmla="*/ 138 w 146"/>
                          <a:gd name="T31" fmla="*/ 134 h 264"/>
                          <a:gd name="T32" fmla="*/ 123 w 146"/>
                          <a:gd name="T33" fmla="*/ 191 h 264"/>
                          <a:gd name="T34" fmla="*/ 88 w 146"/>
                          <a:gd name="T35" fmla="*/ 197 h 264"/>
                          <a:gd name="T36" fmla="*/ 64 w 146"/>
                          <a:gd name="T37" fmla="*/ 249 h 264"/>
                          <a:gd name="T38" fmla="*/ 4 w 146"/>
                          <a:gd name="T39" fmla="*/ 256 h 2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146" h="264">
                            <a:moveTo>
                              <a:pt x="4" y="256"/>
                            </a:moveTo>
                            <a:cubicBezTo>
                              <a:pt x="4" y="256"/>
                              <a:pt x="13" y="223"/>
                              <a:pt x="10" y="200"/>
                            </a:cubicBezTo>
                            <a:cubicBezTo>
                              <a:pt x="7" y="177"/>
                              <a:pt x="0" y="140"/>
                              <a:pt x="0" y="140"/>
                            </a:cubicBezTo>
                            <a:cubicBezTo>
                              <a:pt x="0" y="140"/>
                              <a:pt x="40" y="126"/>
                              <a:pt x="50" y="98"/>
                            </a:cubicBezTo>
                            <a:cubicBezTo>
                              <a:pt x="64" y="54"/>
                              <a:pt x="36" y="30"/>
                              <a:pt x="36" y="30"/>
                            </a:cubicBezTo>
                            <a:cubicBezTo>
                              <a:pt x="56" y="2"/>
                              <a:pt x="56" y="2"/>
                              <a:pt x="56" y="2"/>
                            </a:cubicBezTo>
                            <a:cubicBezTo>
                              <a:pt x="56" y="2"/>
                              <a:pt x="66" y="5"/>
                              <a:pt x="71" y="4"/>
                            </a:cubicBezTo>
                            <a:cubicBezTo>
                              <a:pt x="77" y="3"/>
                              <a:pt x="85" y="0"/>
                              <a:pt x="85" y="0"/>
                            </a:cubicBezTo>
                            <a:cubicBezTo>
                              <a:pt x="85" y="0"/>
                              <a:pt x="95" y="5"/>
                              <a:pt x="98" y="9"/>
                            </a:cubicBezTo>
                            <a:cubicBezTo>
                              <a:pt x="102" y="13"/>
                              <a:pt x="112" y="15"/>
                              <a:pt x="112" y="15"/>
                            </a:cubicBezTo>
                            <a:cubicBezTo>
                              <a:pt x="112" y="15"/>
                              <a:pt x="107" y="32"/>
                              <a:pt x="102" y="53"/>
                            </a:cubicBezTo>
                            <a:cubicBezTo>
                              <a:pt x="98" y="75"/>
                              <a:pt x="98" y="94"/>
                              <a:pt x="98" y="94"/>
                            </a:cubicBezTo>
                            <a:cubicBezTo>
                              <a:pt x="98" y="94"/>
                              <a:pt x="74" y="117"/>
                              <a:pt x="72" y="131"/>
                            </a:cubicBezTo>
                            <a:cubicBezTo>
                              <a:pt x="67" y="158"/>
                              <a:pt x="97" y="165"/>
                              <a:pt x="97" y="165"/>
                            </a:cubicBezTo>
                            <a:cubicBezTo>
                              <a:pt x="97" y="165"/>
                              <a:pt x="78" y="139"/>
                              <a:pt x="91" y="126"/>
                            </a:cubicBezTo>
                            <a:cubicBezTo>
                              <a:pt x="103" y="114"/>
                              <a:pt x="130" y="110"/>
                              <a:pt x="138" y="134"/>
                            </a:cubicBezTo>
                            <a:cubicBezTo>
                              <a:pt x="146" y="158"/>
                              <a:pt x="136" y="181"/>
                              <a:pt x="123" y="191"/>
                            </a:cubicBezTo>
                            <a:cubicBezTo>
                              <a:pt x="110" y="200"/>
                              <a:pt x="88" y="197"/>
                              <a:pt x="88" y="197"/>
                            </a:cubicBezTo>
                            <a:cubicBezTo>
                              <a:pt x="88" y="197"/>
                              <a:pt x="85" y="234"/>
                              <a:pt x="64" y="249"/>
                            </a:cubicBezTo>
                            <a:cubicBezTo>
                              <a:pt x="43" y="264"/>
                              <a:pt x="4" y="256"/>
                              <a:pt x="4" y="256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8A9851" id="Freeform 94" o:spid="_x0000_s1026" style="position:absolute;margin-left:399.85pt;margin-top:178.2pt;width:36.35pt;height:65.7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6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" path="m4,256v,,9,-33,6,-56c7,177,,140,,140v,,40,-14,50,-42c64,54,36,30,36,30,56,2,56,2,56,2v,,10,3,15,2c77,3,85,,85,v,,10,5,13,9c102,13,112,15,112,15v,,-5,17,-10,38c98,75,98,94,98,94v,,-24,23,-26,37c67,158,97,165,97,165v,,-19,-26,-6,-39c103,114,130,110,138,134v8,24,-2,47,-15,57c110,200,88,197,88,197v,,-3,37,-24,52c43,264,4,256,4,256xe" fillcolor="#682c8d" stroked="f">
              <v:path arrowok="t" o:connecttype="custom" o:connectlocs="12648,809105;31620,632114;0,442480;158098,309736;113830,94817;177069,6321;224499,12642;268766,0;309871,28445;354139,47409;322519,167510;309871,297093;227661,414034;306709,521494;287738,398232;436349,423516;388920,603669;278252,622632;202365,786981;12648,809105" o:connectangles="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6B1D022" wp14:editId="0F1DFF99">
              <wp:simplePos x="0" y="0"/>
              <wp:positionH relativeFrom="column">
                <wp:posOffset>4493260</wp:posOffset>
              </wp:positionH>
              <wp:positionV relativeFrom="paragraph">
                <wp:posOffset>2092325</wp:posOffset>
              </wp:positionV>
              <wp:extent cx="742950" cy="613410"/>
              <wp:effectExtent l="1270" t="8890" r="8255" b="6350"/>
              <wp:wrapSquare wrapText="bothSides"/>
              <wp:docPr id="284879727" name="Freeform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42950" cy="613410"/>
                      </a:xfrm>
                      <a:custGeom>
                        <a:avLst/>
                        <a:gdLst>
                          <a:gd name="T0" fmla="*/ 0 w 235"/>
                          <a:gd name="T1" fmla="*/ 170 h 194"/>
                          <a:gd name="T2" fmla="*/ 59 w 235"/>
                          <a:gd name="T3" fmla="*/ 184 h 194"/>
                          <a:gd name="T4" fmla="*/ 107 w 235"/>
                          <a:gd name="T5" fmla="*/ 163 h 194"/>
                          <a:gd name="T6" fmla="*/ 115 w 235"/>
                          <a:gd name="T7" fmla="*/ 166 h 194"/>
                          <a:gd name="T8" fmla="*/ 184 w 235"/>
                          <a:gd name="T9" fmla="*/ 177 h 194"/>
                          <a:gd name="T10" fmla="*/ 218 w 235"/>
                          <a:gd name="T11" fmla="*/ 104 h 194"/>
                          <a:gd name="T12" fmla="*/ 177 w 235"/>
                          <a:gd name="T13" fmla="*/ 91 h 194"/>
                          <a:gd name="T14" fmla="*/ 165 w 235"/>
                          <a:gd name="T15" fmla="*/ 115 h 194"/>
                          <a:gd name="T16" fmla="*/ 182 w 235"/>
                          <a:gd name="T17" fmla="*/ 129 h 194"/>
                          <a:gd name="T18" fmla="*/ 165 w 235"/>
                          <a:gd name="T19" fmla="*/ 132 h 194"/>
                          <a:gd name="T20" fmla="*/ 157 w 235"/>
                          <a:gd name="T21" fmla="*/ 86 h 194"/>
                          <a:gd name="T22" fmla="*/ 200 w 235"/>
                          <a:gd name="T23" fmla="*/ 73 h 194"/>
                          <a:gd name="T24" fmla="*/ 213 w 235"/>
                          <a:gd name="T25" fmla="*/ 59 h 194"/>
                          <a:gd name="T26" fmla="*/ 229 w 235"/>
                          <a:gd name="T27" fmla="*/ 46 h 194"/>
                          <a:gd name="T28" fmla="*/ 213 w 235"/>
                          <a:gd name="T29" fmla="*/ 24 h 194"/>
                          <a:gd name="T30" fmla="*/ 201 w 235"/>
                          <a:gd name="T31" fmla="*/ 0 h 194"/>
                          <a:gd name="T32" fmla="*/ 165 w 235"/>
                          <a:gd name="T33" fmla="*/ 8 h 194"/>
                          <a:gd name="T34" fmla="*/ 135 w 235"/>
                          <a:gd name="T35" fmla="*/ 27 h 194"/>
                          <a:gd name="T36" fmla="*/ 127 w 235"/>
                          <a:gd name="T37" fmla="*/ 84 h 194"/>
                          <a:gd name="T38" fmla="*/ 65 w 235"/>
                          <a:gd name="T39" fmla="*/ 101 h 194"/>
                          <a:gd name="T40" fmla="*/ 41 w 235"/>
                          <a:gd name="T41" fmla="*/ 138 h 194"/>
                          <a:gd name="T42" fmla="*/ 0 w 235"/>
                          <a:gd name="T43" fmla="*/ 170 h 19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35" h="194">
                            <a:moveTo>
                              <a:pt x="0" y="170"/>
                            </a:moveTo>
                            <a:cubicBezTo>
                              <a:pt x="0" y="170"/>
                              <a:pt x="38" y="191"/>
                              <a:pt x="59" y="184"/>
                            </a:cubicBezTo>
                            <a:cubicBezTo>
                              <a:pt x="80" y="178"/>
                              <a:pt x="104" y="164"/>
                              <a:pt x="107" y="163"/>
                            </a:cubicBezTo>
                            <a:cubicBezTo>
                              <a:pt x="110" y="163"/>
                              <a:pt x="115" y="166"/>
                              <a:pt x="115" y="166"/>
                            </a:cubicBezTo>
                            <a:cubicBezTo>
                              <a:pt x="115" y="166"/>
                              <a:pt x="149" y="194"/>
                              <a:pt x="184" y="177"/>
                            </a:cubicBezTo>
                            <a:cubicBezTo>
                              <a:pt x="219" y="160"/>
                              <a:pt x="235" y="116"/>
                              <a:pt x="218" y="104"/>
                            </a:cubicBezTo>
                            <a:cubicBezTo>
                              <a:pt x="201" y="92"/>
                              <a:pt x="186" y="85"/>
                              <a:pt x="177" y="91"/>
                            </a:cubicBezTo>
                            <a:cubicBezTo>
                              <a:pt x="168" y="97"/>
                              <a:pt x="164" y="108"/>
                              <a:pt x="165" y="115"/>
                            </a:cubicBezTo>
                            <a:cubicBezTo>
                              <a:pt x="166" y="121"/>
                              <a:pt x="182" y="129"/>
                              <a:pt x="182" y="129"/>
                            </a:cubicBezTo>
                            <a:cubicBezTo>
                              <a:pt x="182" y="129"/>
                              <a:pt x="170" y="136"/>
                              <a:pt x="165" y="132"/>
                            </a:cubicBezTo>
                            <a:cubicBezTo>
                              <a:pt x="160" y="128"/>
                              <a:pt x="139" y="100"/>
                              <a:pt x="157" y="86"/>
                            </a:cubicBezTo>
                            <a:cubicBezTo>
                              <a:pt x="175" y="73"/>
                              <a:pt x="200" y="73"/>
                              <a:pt x="200" y="73"/>
                            </a:cubicBezTo>
                            <a:cubicBezTo>
                              <a:pt x="200" y="73"/>
                              <a:pt x="206" y="66"/>
                              <a:pt x="213" y="59"/>
                            </a:cubicBezTo>
                            <a:cubicBezTo>
                              <a:pt x="219" y="51"/>
                              <a:pt x="229" y="46"/>
                              <a:pt x="229" y="46"/>
                            </a:cubicBezTo>
                            <a:cubicBezTo>
                              <a:pt x="229" y="46"/>
                              <a:pt x="224" y="40"/>
                              <a:pt x="213" y="24"/>
                            </a:cubicBezTo>
                            <a:cubicBezTo>
                              <a:pt x="202" y="9"/>
                              <a:pt x="201" y="0"/>
                              <a:pt x="201" y="0"/>
                            </a:cubicBezTo>
                            <a:cubicBezTo>
                              <a:pt x="201" y="0"/>
                              <a:pt x="182" y="3"/>
                              <a:pt x="165" y="8"/>
                            </a:cubicBezTo>
                            <a:cubicBezTo>
                              <a:pt x="148" y="14"/>
                              <a:pt x="135" y="27"/>
                              <a:pt x="135" y="27"/>
                            </a:cubicBezTo>
                            <a:cubicBezTo>
                              <a:pt x="135" y="27"/>
                              <a:pt x="147" y="62"/>
                              <a:pt x="127" y="84"/>
                            </a:cubicBezTo>
                            <a:cubicBezTo>
                              <a:pt x="107" y="105"/>
                              <a:pt x="65" y="101"/>
                              <a:pt x="65" y="101"/>
                            </a:cubicBezTo>
                            <a:cubicBezTo>
                              <a:pt x="65" y="101"/>
                              <a:pt x="53" y="123"/>
                              <a:pt x="41" y="138"/>
                            </a:cubicBezTo>
                            <a:cubicBezTo>
                              <a:pt x="28" y="153"/>
                              <a:pt x="0" y="170"/>
                              <a:pt x="0" y="170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41FA504" id="Freeform 93" o:spid="_x0000_s1026" style="position:absolute;margin-left:353.8pt;margin-top:164.75pt;width:58.5pt;height:48.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5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" path="m,170v,,38,21,59,14c80,178,104,164,107,163v3,,8,3,8,3c115,166,149,194,184,177v35,-17,51,-61,34,-73c201,92,186,85,177,91v-9,6,-13,17,-12,24c166,121,182,129,182,129v,,-12,7,-17,3c160,128,139,100,157,86,175,73,200,73,200,73v,,6,-7,13,-14c219,51,229,46,229,46v,,-5,-6,-16,-22c202,9,201,,201,v,,-19,3,-36,8c148,14,135,27,135,27v,,12,35,-8,57c107,105,65,101,65,101v,,-12,22,-24,37c28,153,,170,,170xe" fillcolor="#682c8d" stroked="f">
              <v:path arrowok="t" o:connecttype="custom" o:connectlocs="0,537524;186528,581791;338279,515391;363571,524877;581714,559658;689205,328838;559584,287734;521646,363619;575391,407886;521646,417372;496354,271924;632298,230819;673397,186553;723981,145448;673397,75886;635459,0;521646,25295;426801,85371;401509,265600;205497,319353;129621,436343;0,537524" o:connectangles="0,0,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8A7921" wp14:editId="362D15FD">
              <wp:simplePos x="0" y="0"/>
              <wp:positionH relativeFrom="column">
                <wp:posOffset>4312920</wp:posOffset>
              </wp:positionH>
              <wp:positionV relativeFrom="paragraph">
                <wp:posOffset>1864360</wp:posOffset>
              </wp:positionV>
              <wp:extent cx="857250" cy="515620"/>
              <wp:effectExtent l="1905" t="0" r="7620" b="8255"/>
              <wp:wrapSquare wrapText="bothSides"/>
              <wp:docPr id="515842403" name="Freeform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57250" cy="515620"/>
                      </a:xfrm>
                      <a:custGeom>
                        <a:avLst/>
                        <a:gdLst>
                          <a:gd name="T0" fmla="*/ 125 w 271"/>
                          <a:gd name="T1" fmla="*/ 119 h 163"/>
                          <a:gd name="T2" fmla="*/ 136 w 271"/>
                          <a:gd name="T3" fmla="*/ 78 h 163"/>
                          <a:gd name="T4" fmla="*/ 181 w 271"/>
                          <a:gd name="T5" fmla="*/ 83 h 163"/>
                          <a:gd name="T6" fmla="*/ 223 w 271"/>
                          <a:gd name="T7" fmla="*/ 65 h 163"/>
                          <a:gd name="T8" fmla="*/ 257 w 271"/>
                          <a:gd name="T9" fmla="*/ 57 h 163"/>
                          <a:gd name="T10" fmla="*/ 262 w 271"/>
                          <a:gd name="T11" fmla="*/ 37 h 163"/>
                          <a:gd name="T12" fmla="*/ 271 w 271"/>
                          <a:gd name="T13" fmla="*/ 19 h 163"/>
                          <a:gd name="T14" fmla="*/ 223 w 271"/>
                          <a:gd name="T15" fmla="*/ 4 h 163"/>
                          <a:gd name="T16" fmla="*/ 167 w 271"/>
                          <a:gd name="T17" fmla="*/ 8 h 163"/>
                          <a:gd name="T18" fmla="*/ 128 w 271"/>
                          <a:gd name="T19" fmla="*/ 43 h 163"/>
                          <a:gd name="T20" fmla="*/ 74 w 271"/>
                          <a:gd name="T21" fmla="*/ 33 h 163"/>
                          <a:gd name="T22" fmla="*/ 42 w 271"/>
                          <a:gd name="T23" fmla="*/ 50 h 163"/>
                          <a:gd name="T24" fmla="*/ 0 w 271"/>
                          <a:gd name="T25" fmla="*/ 51 h 163"/>
                          <a:gd name="T26" fmla="*/ 25 w 271"/>
                          <a:gd name="T27" fmla="*/ 94 h 163"/>
                          <a:gd name="T28" fmla="*/ 79 w 271"/>
                          <a:gd name="T29" fmla="*/ 107 h 163"/>
                          <a:gd name="T30" fmla="*/ 113 w 271"/>
                          <a:gd name="T31" fmla="*/ 154 h 163"/>
                          <a:gd name="T32" fmla="*/ 179 w 271"/>
                          <a:gd name="T33" fmla="*/ 121 h 163"/>
                          <a:gd name="T34" fmla="*/ 161 w 271"/>
                          <a:gd name="T35" fmla="*/ 91 h 163"/>
                          <a:gd name="T36" fmla="*/ 130 w 271"/>
                          <a:gd name="T37" fmla="*/ 103 h 163"/>
                          <a:gd name="T38" fmla="*/ 133 w 271"/>
                          <a:gd name="T39" fmla="*/ 121 h 163"/>
                          <a:gd name="T40" fmla="*/ 125 w 271"/>
                          <a:gd name="T41" fmla="*/ 119 h 1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271" h="163">
                            <a:moveTo>
                              <a:pt x="125" y="119"/>
                            </a:moveTo>
                            <a:cubicBezTo>
                              <a:pt x="120" y="112"/>
                              <a:pt x="110" y="92"/>
                              <a:pt x="136" y="78"/>
                            </a:cubicBezTo>
                            <a:cubicBezTo>
                              <a:pt x="163" y="64"/>
                              <a:pt x="181" y="83"/>
                              <a:pt x="181" y="83"/>
                            </a:cubicBezTo>
                            <a:cubicBezTo>
                              <a:pt x="181" y="83"/>
                              <a:pt x="206" y="69"/>
                              <a:pt x="223" y="65"/>
                            </a:cubicBezTo>
                            <a:cubicBezTo>
                              <a:pt x="240" y="60"/>
                              <a:pt x="257" y="57"/>
                              <a:pt x="257" y="57"/>
                            </a:cubicBezTo>
                            <a:cubicBezTo>
                              <a:pt x="257" y="57"/>
                              <a:pt x="258" y="49"/>
                              <a:pt x="262" y="37"/>
                            </a:cubicBezTo>
                            <a:cubicBezTo>
                              <a:pt x="266" y="26"/>
                              <a:pt x="271" y="19"/>
                              <a:pt x="271" y="19"/>
                            </a:cubicBezTo>
                            <a:cubicBezTo>
                              <a:pt x="271" y="19"/>
                              <a:pt x="257" y="8"/>
                              <a:pt x="223" y="4"/>
                            </a:cubicBezTo>
                            <a:cubicBezTo>
                              <a:pt x="190" y="0"/>
                              <a:pt x="167" y="8"/>
                              <a:pt x="167" y="8"/>
                            </a:cubicBezTo>
                            <a:cubicBezTo>
                              <a:pt x="167" y="8"/>
                              <a:pt x="152" y="35"/>
                              <a:pt x="128" y="43"/>
                            </a:cubicBezTo>
                            <a:cubicBezTo>
                              <a:pt x="104" y="51"/>
                              <a:pt x="74" y="33"/>
                              <a:pt x="74" y="33"/>
                            </a:cubicBezTo>
                            <a:cubicBezTo>
                              <a:pt x="74" y="33"/>
                              <a:pt x="66" y="43"/>
                              <a:pt x="42" y="50"/>
                            </a:cubicBezTo>
                            <a:cubicBezTo>
                              <a:pt x="18" y="56"/>
                              <a:pt x="0" y="51"/>
                              <a:pt x="0" y="51"/>
                            </a:cubicBezTo>
                            <a:cubicBezTo>
                              <a:pt x="0" y="51"/>
                              <a:pt x="7" y="78"/>
                              <a:pt x="25" y="94"/>
                            </a:cubicBezTo>
                            <a:cubicBezTo>
                              <a:pt x="49" y="115"/>
                              <a:pt x="79" y="107"/>
                              <a:pt x="79" y="107"/>
                            </a:cubicBezTo>
                            <a:cubicBezTo>
                              <a:pt x="79" y="107"/>
                              <a:pt x="85" y="145"/>
                              <a:pt x="113" y="154"/>
                            </a:cubicBezTo>
                            <a:cubicBezTo>
                              <a:pt x="140" y="163"/>
                              <a:pt x="175" y="157"/>
                              <a:pt x="179" y="121"/>
                            </a:cubicBezTo>
                            <a:cubicBezTo>
                              <a:pt x="179" y="121"/>
                              <a:pt x="179" y="94"/>
                              <a:pt x="161" y="91"/>
                            </a:cubicBezTo>
                            <a:cubicBezTo>
                              <a:pt x="143" y="88"/>
                              <a:pt x="136" y="94"/>
                              <a:pt x="130" y="103"/>
                            </a:cubicBezTo>
                            <a:cubicBezTo>
                              <a:pt x="122" y="115"/>
                              <a:pt x="137" y="119"/>
                              <a:pt x="133" y="121"/>
                            </a:cubicBezTo>
                            <a:cubicBezTo>
                              <a:pt x="129" y="124"/>
                              <a:pt x="125" y="119"/>
                              <a:pt x="125" y="119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42BCB8" id="Freeform 92" o:spid="_x0000_s1026" style="position:absolute;margin-left:339.6pt;margin-top:146.8pt;width:67.5pt;height:4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" path="m125,119v-5,-7,-15,-27,11,-41c163,64,181,83,181,83v,,25,-14,42,-18c240,60,257,57,257,57v,,1,-8,5,-20c266,26,271,19,271,19v,,-14,-11,-48,-15c190,,167,8,167,8v,,-15,27,-39,35c104,51,74,33,74,33v,,-8,10,-32,17c18,56,,51,,51v,,7,27,25,43c49,115,79,107,79,107v,,6,38,34,47c140,163,175,157,179,121v,,,-27,-18,-30c143,88,136,94,130,103v-8,12,7,16,3,18c129,124,125,119,125,119xe" fillcolor="#682c8d" stroked="f">
              <v:path arrowok="t" o:connecttype="custom" o:connectlocs="395411,376434;430207,246738;572554,262555;705412,205615;812964,180309;828780,117043;857250,60103;705412,12653;528268,25307;404900,136022;234083,104389;132858,158166;0,161329;79082,297351;249899,338474;357451,487150;566228,382761;509289,287861;411227,325821;420717,382761;395411,376434" o:connectangles="0,0,0,0,0,0,0,0,0,0,0,0,0,0,0,0,0,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7" behindDoc="0" locked="0" layoutInCell="1" allowOverlap="1" wp14:anchorId="7155931E" wp14:editId="6F8E2CC8">
              <wp:simplePos x="0" y="0"/>
              <wp:positionH relativeFrom="column">
                <wp:posOffset>6074410</wp:posOffset>
              </wp:positionH>
              <wp:positionV relativeFrom="paragraph">
                <wp:posOffset>3654425</wp:posOffset>
              </wp:positionV>
              <wp:extent cx="25400" cy="161290"/>
              <wp:effectExtent l="1270" t="8890" r="1905" b="1270"/>
              <wp:wrapSquare wrapText="bothSides"/>
              <wp:docPr id="1243510788" name="Freeform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400" cy="161290"/>
                      </a:xfrm>
                      <a:custGeom>
                        <a:avLst/>
                        <a:gdLst>
                          <a:gd name="T0" fmla="*/ 0 w 8"/>
                          <a:gd name="T1" fmla="*/ 51 h 51"/>
                          <a:gd name="T2" fmla="*/ 8 w 8"/>
                          <a:gd name="T3" fmla="*/ 47 h 51"/>
                          <a:gd name="T4" fmla="*/ 8 w 8"/>
                          <a:gd name="T5" fmla="*/ 9 h 51"/>
                          <a:gd name="T6" fmla="*/ 0 w 8"/>
                          <a:gd name="T7" fmla="*/ 51 h 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" h="51">
                            <a:moveTo>
                              <a:pt x="0" y="51"/>
                            </a:moveTo>
                            <a:cubicBezTo>
                              <a:pt x="0" y="51"/>
                              <a:pt x="3" y="49"/>
                              <a:pt x="8" y="47"/>
                            </a:cubicBezTo>
                            <a:cubicBezTo>
                              <a:pt x="8" y="9"/>
                              <a:pt x="8" y="9"/>
                              <a:pt x="8" y="9"/>
                            </a:cubicBezTo>
                            <a:cubicBezTo>
                              <a:pt x="4" y="0"/>
                              <a:pt x="0" y="51"/>
                              <a:pt x="0" y="51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89B095" id="Freeform 129" o:spid="_x0000_s1026" style="position:absolute;margin-left:478.3pt;margin-top:287.75pt;width:2pt;height:12.7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" path="m,51v,,3,-2,8,-4c8,9,8,9,8,9,4,,,51,,51xe" fillcolor="#682c8d" stroked="f">
              <v:path arrowok="t" o:connecttype="custom" o:connectlocs="0,161290;25400,148640;25400,28463;0,161290" o:connectangles="0,0,0,0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76" behindDoc="0" locked="0" layoutInCell="1" allowOverlap="1" wp14:anchorId="7AF9E593" wp14:editId="37EA145E">
              <wp:simplePos x="0" y="0"/>
              <wp:positionH relativeFrom="column">
                <wp:posOffset>5777230</wp:posOffset>
              </wp:positionH>
              <wp:positionV relativeFrom="paragraph">
                <wp:posOffset>3556635</wp:posOffset>
              </wp:positionV>
              <wp:extent cx="322580" cy="284480"/>
              <wp:effectExtent l="8890" t="6350" r="1905" b="4445"/>
              <wp:wrapSquare wrapText="bothSides"/>
              <wp:docPr id="866191921" name="Freeform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2580" cy="284480"/>
                      </a:xfrm>
                      <a:custGeom>
                        <a:avLst/>
                        <a:gdLst>
                          <a:gd name="T0" fmla="*/ 94 w 102"/>
                          <a:gd name="T1" fmla="*/ 82 h 90"/>
                          <a:gd name="T2" fmla="*/ 102 w 102"/>
                          <a:gd name="T3" fmla="*/ 40 h 90"/>
                          <a:gd name="T4" fmla="*/ 102 w 102"/>
                          <a:gd name="T5" fmla="*/ 33 h 90"/>
                          <a:gd name="T6" fmla="*/ 85 w 102"/>
                          <a:gd name="T7" fmla="*/ 51 h 90"/>
                          <a:gd name="T8" fmla="*/ 40 w 102"/>
                          <a:gd name="T9" fmla="*/ 42 h 90"/>
                          <a:gd name="T10" fmla="*/ 61 w 102"/>
                          <a:gd name="T11" fmla="*/ 23 h 90"/>
                          <a:gd name="T12" fmla="*/ 10 w 102"/>
                          <a:gd name="T13" fmla="*/ 28 h 90"/>
                          <a:gd name="T14" fmla="*/ 50 w 102"/>
                          <a:gd name="T15" fmla="*/ 83 h 90"/>
                          <a:gd name="T16" fmla="*/ 66 w 102"/>
                          <a:gd name="T17" fmla="*/ 85 h 90"/>
                          <a:gd name="T18" fmla="*/ 90 w 102"/>
                          <a:gd name="T19" fmla="*/ 81 h 90"/>
                          <a:gd name="T20" fmla="*/ 102 w 102"/>
                          <a:gd name="T21" fmla="*/ 90 h 90"/>
                          <a:gd name="T22" fmla="*/ 102 w 102"/>
                          <a:gd name="T23" fmla="*/ 78 h 90"/>
                          <a:gd name="T24" fmla="*/ 94 w 102"/>
                          <a:gd name="T25" fmla="*/ 82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02" h="90">
                            <a:moveTo>
                              <a:pt x="94" y="82"/>
                            </a:moveTo>
                            <a:cubicBezTo>
                              <a:pt x="94" y="82"/>
                              <a:pt x="98" y="31"/>
                              <a:pt x="102" y="40"/>
                            </a:cubicBezTo>
                            <a:cubicBezTo>
                              <a:pt x="102" y="33"/>
                              <a:pt x="102" y="33"/>
                              <a:pt x="102" y="33"/>
                            </a:cubicBezTo>
                            <a:cubicBezTo>
                              <a:pt x="97" y="42"/>
                              <a:pt x="91" y="49"/>
                              <a:pt x="85" y="51"/>
                            </a:cubicBezTo>
                            <a:cubicBezTo>
                              <a:pt x="69" y="57"/>
                              <a:pt x="40" y="42"/>
                              <a:pt x="40" y="42"/>
                            </a:cubicBezTo>
                            <a:cubicBezTo>
                              <a:pt x="40" y="42"/>
                              <a:pt x="66" y="36"/>
                              <a:pt x="61" y="23"/>
                            </a:cubicBezTo>
                            <a:cubicBezTo>
                              <a:pt x="56" y="9"/>
                              <a:pt x="20" y="0"/>
                              <a:pt x="10" y="28"/>
                            </a:cubicBezTo>
                            <a:cubicBezTo>
                              <a:pt x="0" y="57"/>
                              <a:pt x="35" y="80"/>
                              <a:pt x="50" y="83"/>
                            </a:cubicBezTo>
                            <a:cubicBezTo>
                              <a:pt x="66" y="85"/>
                              <a:pt x="66" y="85"/>
                              <a:pt x="66" y="85"/>
                            </a:cubicBezTo>
                            <a:cubicBezTo>
                              <a:pt x="66" y="85"/>
                              <a:pt x="61" y="55"/>
                              <a:pt x="90" y="81"/>
                            </a:cubicBezTo>
                            <a:cubicBezTo>
                              <a:pt x="94" y="84"/>
                              <a:pt x="98" y="88"/>
                              <a:pt x="102" y="90"/>
                            </a:cubicBezTo>
                            <a:cubicBezTo>
                              <a:pt x="102" y="78"/>
                              <a:pt x="102" y="78"/>
                              <a:pt x="102" y="78"/>
                            </a:cubicBezTo>
                            <a:cubicBezTo>
                              <a:pt x="97" y="80"/>
                              <a:pt x="94" y="82"/>
                              <a:pt x="94" y="82"/>
                            </a:cubicBezTo>
                            <a:close/>
                          </a:path>
                        </a:pathLst>
                      </a:custGeom>
                      <a:solidFill>
                        <a:srgbClr val="682C8D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7D3C89" id="Freeform 128" o:spid="_x0000_s1026" style="position:absolute;margin-left:454.9pt;margin-top:280.05pt;width:25.4pt;height:22.4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" path="m94,82v,,4,-51,8,-42c102,33,102,33,102,33,97,42,91,49,85,51,69,57,40,42,40,42v,,26,-6,21,-19c56,9,20,,10,28,,57,35,80,50,83v16,2,16,2,16,2c66,85,61,55,90,81v4,3,8,7,12,9c102,78,102,78,102,78v-5,2,-8,4,-8,4xe" fillcolor="#682c8d" stroked="f">
              <v:path arrowok="t" o:connecttype="custom" o:connectlocs="297280,259193;322580,126436;322580,104309;268817,161205;126502,132757;192915,72700;31625,88505;158127,262354;208728,268676;284629,256032;322580,284480;322580,246549;297280,259193" o:connectangles="0,0,0,0,0,0,0,0,0,0,0,0,0"/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2FCD8" w14:textId="4B92FAF8" w:rsidR="006F7BCE" w:rsidRDefault="00102DB5">
    <w:pPr>
      <w:pStyle w:val="Topptekst"/>
    </w:pPr>
    <w:r>
      <w:rPr>
        <w:noProof/>
      </w:rPr>
      <w:drawing>
        <wp:anchor distT="0" distB="0" distL="114300" distR="114300" simplePos="0" relativeHeight="251658279" behindDoc="0" locked="0" layoutInCell="1" allowOverlap="1" wp14:anchorId="5FE92605" wp14:editId="1ED905EB">
          <wp:simplePos x="0" y="0"/>
          <wp:positionH relativeFrom="page">
            <wp:posOffset>-371475</wp:posOffset>
          </wp:positionH>
          <wp:positionV relativeFrom="page">
            <wp:posOffset>-342900</wp:posOffset>
          </wp:positionV>
          <wp:extent cx="8267700" cy="11563350"/>
          <wp:effectExtent l="0" t="0" r="0" b="0"/>
          <wp:wrapNone/>
          <wp:docPr id="13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0" cy="11563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AE4E5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7BC30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F9C266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2E64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846AA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9AB7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C84BD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EA0585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C3660E6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7EB954"/>
    <w:lvl w:ilvl="0">
      <w:start w:val="1"/>
      <w:numFmt w:val="bullet"/>
      <w:pStyle w:val="Punktmerke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35776231">
    <w:abstractNumId w:val="9"/>
  </w:num>
  <w:num w:numId="2" w16cid:durableId="1708331068">
    <w:abstractNumId w:val="8"/>
  </w:num>
  <w:num w:numId="3" w16cid:durableId="1938245884">
    <w:abstractNumId w:val="7"/>
  </w:num>
  <w:num w:numId="4" w16cid:durableId="925965956">
    <w:abstractNumId w:val="6"/>
  </w:num>
  <w:num w:numId="5" w16cid:durableId="1895114765">
    <w:abstractNumId w:val="5"/>
  </w:num>
  <w:num w:numId="6" w16cid:durableId="1120300868">
    <w:abstractNumId w:val="4"/>
  </w:num>
  <w:num w:numId="7" w16cid:durableId="1522694945">
    <w:abstractNumId w:val="3"/>
  </w:num>
  <w:num w:numId="8" w16cid:durableId="2041514773">
    <w:abstractNumId w:val="2"/>
  </w:num>
  <w:num w:numId="9" w16cid:durableId="1139616911">
    <w:abstractNumId w:val="1"/>
  </w:num>
  <w:num w:numId="10" w16cid:durableId="732510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C:\Users\eikgei\OneDrive - Ekommune Sunnmøre\Kyrkjestaben på Sula - Dokumenter\02 Kyrkjeleg undervisning\Trusopplæring\LysVaken\2025\Adresselist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"/>
    <w:activeRecord w:val="95"/>
    <w:odso>
      <w:table w:val=""/>
      <w:colDelim w:val="9"/>
      <w:fHdr/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type w:val="dbColumn"/>
        <w:name w:val="Adresse"/>
        <w:mappedName w:val="Adresse 1"/>
        <w:column w:val="1"/>
        <w:lid w:val="nb-NO"/>
      </w:fieldMapData>
      <w:fieldMapData>
        <w:column w:val="0"/>
        <w:lid w:val="nb-NO"/>
      </w:fieldMapData>
      <w:fieldMapData>
        <w:type w:val="dbColumn"/>
        <w:name w:val="Poststed"/>
        <w:mappedName w:val="Poststed"/>
        <w:column w:val="3"/>
        <w:lid w:val="nb-NO"/>
      </w:fieldMapData>
      <w:fieldMapData>
        <w:column w:val="0"/>
        <w:lid w:val="nb-NO"/>
      </w:fieldMapData>
      <w:fieldMapData>
        <w:type w:val="dbColumn"/>
        <w:name w:val="Postnummer"/>
        <w:mappedName w:val="Postnummer"/>
        <w:column w:val="2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  <w:fieldMapData>
        <w:column w:val="0"/>
        <w:lid w:val="nb-NO"/>
      </w:fieldMapData>
    </w:odso>
  </w:mailMerge>
  <w:documentProtection w:edit="forms" w:enforcement="0"/>
  <w:defaultTabStop w:val="708"/>
  <w:hyphenationZone w:val="425"/>
  <w:characterSpacingControl w:val="doNotCompress"/>
  <w:hdrShapeDefaults>
    <o:shapedefaults v:ext="edit" spidmax="13313">
      <o:colormru v:ext="edit" colors="#682c8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D81"/>
    <w:rsid w:val="000207F3"/>
    <w:rsid w:val="00023616"/>
    <w:rsid w:val="0006577F"/>
    <w:rsid w:val="000B139B"/>
    <w:rsid w:val="000C3DEE"/>
    <w:rsid w:val="000D634E"/>
    <w:rsid w:val="00102DB5"/>
    <w:rsid w:val="001409B5"/>
    <w:rsid w:val="001638DD"/>
    <w:rsid w:val="001D0533"/>
    <w:rsid w:val="001E65F2"/>
    <w:rsid w:val="00202BCB"/>
    <w:rsid w:val="00234E77"/>
    <w:rsid w:val="002631C3"/>
    <w:rsid w:val="002C232D"/>
    <w:rsid w:val="003448D7"/>
    <w:rsid w:val="003A070C"/>
    <w:rsid w:val="003A17D9"/>
    <w:rsid w:val="003B5E33"/>
    <w:rsid w:val="003C54D0"/>
    <w:rsid w:val="003F01E6"/>
    <w:rsid w:val="0041030F"/>
    <w:rsid w:val="00437408"/>
    <w:rsid w:val="00477711"/>
    <w:rsid w:val="00481656"/>
    <w:rsid w:val="00487FA8"/>
    <w:rsid w:val="004B6203"/>
    <w:rsid w:val="004B6563"/>
    <w:rsid w:val="004C44B9"/>
    <w:rsid w:val="004E20DA"/>
    <w:rsid w:val="00500D43"/>
    <w:rsid w:val="00530D37"/>
    <w:rsid w:val="00530F28"/>
    <w:rsid w:val="00547B58"/>
    <w:rsid w:val="00620224"/>
    <w:rsid w:val="00632994"/>
    <w:rsid w:val="0069275E"/>
    <w:rsid w:val="006963D3"/>
    <w:rsid w:val="006A59E3"/>
    <w:rsid w:val="006B58A3"/>
    <w:rsid w:val="006C22D0"/>
    <w:rsid w:val="006F7BCE"/>
    <w:rsid w:val="00705690"/>
    <w:rsid w:val="007313A0"/>
    <w:rsid w:val="00753869"/>
    <w:rsid w:val="0079173F"/>
    <w:rsid w:val="007936FB"/>
    <w:rsid w:val="007E7B35"/>
    <w:rsid w:val="00820B89"/>
    <w:rsid w:val="00861E1A"/>
    <w:rsid w:val="008749BE"/>
    <w:rsid w:val="00880328"/>
    <w:rsid w:val="00882940"/>
    <w:rsid w:val="008A423C"/>
    <w:rsid w:val="008C04BA"/>
    <w:rsid w:val="00906FA8"/>
    <w:rsid w:val="00940DF4"/>
    <w:rsid w:val="0095429C"/>
    <w:rsid w:val="00960699"/>
    <w:rsid w:val="009D02B0"/>
    <w:rsid w:val="009E77EA"/>
    <w:rsid w:val="00A036BB"/>
    <w:rsid w:val="00A1701D"/>
    <w:rsid w:val="00A4326F"/>
    <w:rsid w:val="00A626E9"/>
    <w:rsid w:val="00A83F68"/>
    <w:rsid w:val="00A9632A"/>
    <w:rsid w:val="00AE6623"/>
    <w:rsid w:val="00B07206"/>
    <w:rsid w:val="00B52CAE"/>
    <w:rsid w:val="00B720BC"/>
    <w:rsid w:val="00BD3BE3"/>
    <w:rsid w:val="00BF79E0"/>
    <w:rsid w:val="00C123AE"/>
    <w:rsid w:val="00C57D81"/>
    <w:rsid w:val="00C74FB9"/>
    <w:rsid w:val="00C7575F"/>
    <w:rsid w:val="00C96B71"/>
    <w:rsid w:val="00CA4726"/>
    <w:rsid w:val="00CB627E"/>
    <w:rsid w:val="00CE7E5A"/>
    <w:rsid w:val="00D060DA"/>
    <w:rsid w:val="00D2168F"/>
    <w:rsid w:val="00D3297F"/>
    <w:rsid w:val="00D4095F"/>
    <w:rsid w:val="00D6171B"/>
    <w:rsid w:val="00D87119"/>
    <w:rsid w:val="00DA1A6B"/>
    <w:rsid w:val="00E02644"/>
    <w:rsid w:val="00E42DDD"/>
    <w:rsid w:val="00E8678F"/>
    <w:rsid w:val="00E94674"/>
    <w:rsid w:val="00EC21EC"/>
    <w:rsid w:val="00ED4E54"/>
    <w:rsid w:val="00F54E58"/>
    <w:rsid w:val="00F677E7"/>
    <w:rsid w:val="00F76A5C"/>
    <w:rsid w:val="00FE4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>
      <o:colormru v:ext="edit" colors="#682c8d"/>
    </o:shapedefaults>
    <o:shapelayout v:ext="edit">
      <o:idmap v:ext="edit" data="1"/>
    </o:shapelayout>
  </w:shapeDefaults>
  <w:decimalSymbol w:val=","/>
  <w:listSeparator w:val=";"/>
  <w14:docId w14:val="3ADF9A67"/>
  <w15:chartTrackingRefBased/>
  <w15:docId w15:val="{81ABC635-A2EE-4068-8BF1-4DE2A6B5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17A6A"/>
    <w:rPr>
      <w:rFonts w:ascii="Verdana" w:hAnsi="Verdana"/>
      <w:sz w:val="18"/>
      <w:szCs w:val="24"/>
      <w:lang w:val="nn-NO"/>
    </w:rPr>
  </w:style>
  <w:style w:type="paragraph" w:styleId="Overskrift1">
    <w:name w:val="heading 1"/>
    <w:basedOn w:val="Normal"/>
    <w:next w:val="Normal"/>
    <w:qFormat/>
    <w:rsid w:val="00DB5AC9"/>
    <w:pPr>
      <w:keepNext/>
      <w:spacing w:after="320"/>
      <w:outlineLvl w:val="0"/>
    </w:pPr>
    <w:rPr>
      <w:rFonts w:cs="Arial"/>
      <w:b/>
      <w:bCs/>
      <w:color w:val="FFFFFF"/>
      <w:kern w:val="32"/>
      <w:sz w:val="88"/>
      <w:szCs w:val="32"/>
    </w:rPr>
  </w:style>
  <w:style w:type="paragraph" w:styleId="Overskrift2">
    <w:name w:val="heading 2"/>
    <w:basedOn w:val="Normal"/>
    <w:next w:val="Normal"/>
    <w:qFormat/>
    <w:rsid w:val="00571F65"/>
    <w:pPr>
      <w:keepNext/>
      <w:spacing w:after="60"/>
      <w:outlineLvl w:val="1"/>
    </w:pPr>
    <w:rPr>
      <w:rFonts w:cs="Arial"/>
      <w:bCs/>
      <w:iCs/>
      <w:sz w:val="56"/>
      <w:szCs w:val="28"/>
    </w:rPr>
  </w:style>
  <w:style w:type="paragraph" w:styleId="Overskrift3">
    <w:name w:val="heading 3"/>
    <w:basedOn w:val="Normal"/>
    <w:next w:val="Normal"/>
    <w:qFormat/>
    <w:rsid w:val="00541EC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Ingress">
    <w:name w:val="Ingress"/>
    <w:basedOn w:val="Normal"/>
    <w:rsid w:val="00571F65"/>
    <w:pPr>
      <w:spacing w:after="150"/>
    </w:pPr>
    <w:rPr>
      <w:sz w:val="26"/>
    </w:rPr>
  </w:style>
  <w:style w:type="paragraph" w:styleId="Brdtekst">
    <w:name w:val="Body Text"/>
    <w:basedOn w:val="Normal"/>
    <w:rsid w:val="00715750"/>
    <w:pPr>
      <w:spacing w:line="276" w:lineRule="auto"/>
    </w:pPr>
  </w:style>
  <w:style w:type="paragraph" w:styleId="Bildetekst">
    <w:name w:val="caption"/>
    <w:basedOn w:val="Normal"/>
    <w:next w:val="Normal"/>
    <w:qFormat/>
    <w:rsid w:val="00F11378"/>
    <w:rPr>
      <w:b/>
      <w:bCs/>
      <w:sz w:val="20"/>
      <w:szCs w:val="20"/>
    </w:rPr>
  </w:style>
  <w:style w:type="paragraph" w:styleId="Hilsen">
    <w:name w:val="Closing"/>
    <w:basedOn w:val="Brdtekst"/>
    <w:semiHidden/>
    <w:rsid w:val="00F11378"/>
    <w:pPr>
      <w:keepNext/>
      <w:keepLines/>
    </w:pPr>
  </w:style>
  <w:style w:type="paragraph" w:styleId="Dato">
    <w:name w:val="Date"/>
    <w:basedOn w:val="Normal"/>
    <w:next w:val="Normal"/>
    <w:semiHidden/>
    <w:rsid w:val="00F11378"/>
  </w:style>
  <w:style w:type="paragraph" w:styleId="Konvoluttadresse">
    <w:name w:val="envelope address"/>
    <w:basedOn w:val="Hilsen"/>
    <w:semiHidden/>
    <w:rsid w:val="00F11378"/>
  </w:style>
  <w:style w:type="paragraph" w:styleId="Bunntekst">
    <w:name w:val="footer"/>
    <w:basedOn w:val="Normal"/>
    <w:semiHidden/>
    <w:rsid w:val="00F11378"/>
    <w:rPr>
      <w:sz w:val="16"/>
    </w:rPr>
  </w:style>
  <w:style w:type="paragraph" w:styleId="Topptekst">
    <w:name w:val="header"/>
    <w:basedOn w:val="Normal"/>
    <w:semiHidden/>
    <w:rsid w:val="00F11378"/>
    <w:rPr>
      <w:sz w:val="16"/>
    </w:rPr>
  </w:style>
  <w:style w:type="character" w:styleId="Hyperkobling">
    <w:name w:val="Hyperlink"/>
    <w:semiHidden/>
    <w:rsid w:val="00F11378"/>
    <w:rPr>
      <w:color w:val="0000FF"/>
      <w:u w:val="single"/>
    </w:rPr>
  </w:style>
  <w:style w:type="paragraph" w:customStyle="1" w:styleId="Punktmerketliste">
    <w:name w:val="Punktmerket liste"/>
    <w:basedOn w:val="Normal"/>
    <w:semiHidden/>
    <w:rsid w:val="00F11378"/>
    <w:pPr>
      <w:numPr>
        <w:numId w:val="1"/>
      </w:numPr>
    </w:pPr>
  </w:style>
  <w:style w:type="paragraph" w:styleId="Nummerertliste">
    <w:name w:val="List Number"/>
    <w:basedOn w:val="Normal"/>
    <w:semiHidden/>
    <w:rsid w:val="00F11378"/>
    <w:pPr>
      <w:numPr>
        <w:numId w:val="2"/>
      </w:numPr>
    </w:pPr>
  </w:style>
  <w:style w:type="paragraph" w:styleId="Meldingshode">
    <w:name w:val="Message Header"/>
    <w:basedOn w:val="Konvoluttadresse"/>
    <w:semiHidden/>
    <w:rsid w:val="00F11378"/>
  </w:style>
  <w:style w:type="paragraph" w:styleId="Notatoverskrift">
    <w:name w:val="Note Heading"/>
    <w:basedOn w:val="Normal"/>
    <w:next w:val="Normal"/>
    <w:semiHidden/>
    <w:rsid w:val="00F11378"/>
  </w:style>
  <w:style w:type="character" w:styleId="Sidetall">
    <w:name w:val="page number"/>
    <w:basedOn w:val="Standardskriftforavsnitt"/>
    <w:semiHidden/>
    <w:rsid w:val="00F11378"/>
  </w:style>
  <w:style w:type="paragraph" w:styleId="Underskrift">
    <w:name w:val="Signature"/>
    <w:basedOn w:val="Normal"/>
    <w:semiHidden/>
    <w:rsid w:val="00F11378"/>
    <w:pPr>
      <w:keepNext/>
      <w:keepLines/>
    </w:pPr>
  </w:style>
  <w:style w:type="character" w:styleId="Sterk">
    <w:name w:val="Strong"/>
    <w:qFormat/>
    <w:rsid w:val="00F11378"/>
    <w:rPr>
      <w:b/>
      <w:bCs/>
    </w:rPr>
  </w:style>
  <w:style w:type="paragraph" w:styleId="Undertittel">
    <w:name w:val="Subtitle"/>
    <w:basedOn w:val="Normal"/>
    <w:qFormat/>
    <w:rsid w:val="00F11378"/>
    <w:pPr>
      <w:outlineLvl w:val="1"/>
    </w:pPr>
    <w:rPr>
      <w:rFonts w:ascii="Arial" w:hAnsi="Arial" w:cs="Arial"/>
    </w:rPr>
  </w:style>
  <w:style w:type="paragraph" w:styleId="Tittel">
    <w:name w:val="Title"/>
    <w:basedOn w:val="Normal"/>
    <w:qFormat/>
    <w:rsid w:val="00F11378"/>
    <w:pPr>
      <w:keepNext/>
      <w:keepLines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Brdtekstinnrykk3">
    <w:name w:val="Body Text Indent 3"/>
    <w:basedOn w:val="Normal"/>
    <w:semiHidden/>
    <w:rsid w:val="00FE0F08"/>
    <w:pPr>
      <w:spacing w:after="120"/>
      <w:ind w:left="283"/>
    </w:pPr>
    <w:rPr>
      <w:sz w:val="16"/>
      <w:szCs w:val="16"/>
    </w:rPr>
  </w:style>
  <w:style w:type="table" w:styleId="Tabellrutenett">
    <w:name w:val="Table Grid"/>
    <w:basedOn w:val="Vanligtabell"/>
    <w:semiHidden/>
    <w:rsid w:val="00EB2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vnmenighet">
    <w:name w:val="navnmenighet"/>
    <w:basedOn w:val="Normal"/>
    <w:semiHidden/>
    <w:rsid w:val="00DC29FE"/>
    <w:pPr>
      <w:framePr w:hSpace="142" w:wrap="around" w:vAnchor="page" w:hAnchor="page" w:x="6295" w:y="15015"/>
      <w:suppressOverlap/>
      <w:jc w:val="center"/>
    </w:pPr>
    <w:rPr>
      <w:rFonts w:ascii="Times New Roman" w:hAnsi="Times New Roman"/>
      <w:sz w:val="19"/>
      <w:szCs w:val="19"/>
    </w:rPr>
  </w:style>
  <w:style w:type="paragraph" w:styleId="Bobletekst">
    <w:name w:val="Balloon Text"/>
    <w:basedOn w:val="Normal"/>
    <w:link w:val="BobletekstTegn"/>
    <w:rsid w:val="00D24B54"/>
    <w:rPr>
      <w:rFonts w:ascii="Tahoma" w:hAnsi="Tahoma"/>
      <w:sz w:val="16"/>
      <w:szCs w:val="16"/>
      <w:lang w:val="x-none"/>
    </w:rPr>
  </w:style>
  <w:style w:type="character" w:customStyle="1" w:styleId="BobletekstTegn">
    <w:name w:val="Bobletekst Tegn"/>
    <w:link w:val="Bobletekst"/>
    <w:rsid w:val="00D24B54"/>
    <w:rPr>
      <w:rFonts w:ascii="Tahoma" w:hAnsi="Tahoma" w:cs="Tahoma"/>
      <w:sz w:val="16"/>
      <w:szCs w:val="16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kyrkja.no/sul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kbo\LOCALS~1\Temp\12\Temporary%20Directory%2010%20for%20Alternativ%20m%20synlig%20s2_justert_arial.zip\SAA_maler_4A_4B_nynorsk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ea1552e-7e6c-43d0-b21f-e6163597a27f">
      <Terms xmlns="http://schemas.microsoft.com/office/infopath/2007/PartnerControls"/>
    </lcf76f155ced4ddcb4097134ff3c332f>
    <TaxCatchAll xmlns="891a9ad7-e07b-4446-9f98-28d2043c588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44DE15D4665E4F8ADA6457FCCFA7A1" ma:contentTypeVersion="14" ma:contentTypeDescription="Opprett et nytt dokument." ma:contentTypeScope="" ma:versionID="9863b767ae84ac570ff8ed02485087fa">
  <xsd:schema xmlns:xsd="http://www.w3.org/2001/XMLSchema" xmlns:xs="http://www.w3.org/2001/XMLSchema" xmlns:p="http://schemas.microsoft.com/office/2006/metadata/properties" xmlns:ns2="cea1552e-7e6c-43d0-b21f-e6163597a27f" xmlns:ns3="891a9ad7-e07b-4446-9f98-28d2043c588c" targetNamespace="http://schemas.microsoft.com/office/2006/metadata/properties" ma:root="true" ma:fieldsID="c0a453f5c9c8134559232ba5688fba74" ns2:_="" ns3:_="">
    <xsd:import namespace="cea1552e-7e6c-43d0-b21f-e6163597a27f"/>
    <xsd:import namespace="891a9ad7-e07b-4446-9f98-28d2043c58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1552e-7e6c-43d0-b21f-e6163597a2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8bb71c77-d748-436e-ba93-7bbadd5ce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a9ad7-e07b-4446-9f98-28d2043c588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cd1be004-09f5-44dd-aa58-51a5ab976fa8}" ma:internalName="TaxCatchAll" ma:showField="CatchAllData" ma:web="891a9ad7-e07b-4446-9f98-28d2043c58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BD701E6-DE41-48B2-8C59-3C2659A0BB94}">
  <ds:schemaRefs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891a9ad7-e07b-4446-9f98-28d2043c588c"/>
    <ds:schemaRef ds:uri="http://purl.org/dc/dcmitype/"/>
    <ds:schemaRef ds:uri="http://www.w3.org/XML/1998/namespace"/>
    <ds:schemaRef ds:uri="http://purl.org/dc/terms/"/>
    <ds:schemaRef ds:uri="http://schemas.microsoft.com/office/infopath/2007/PartnerControls"/>
    <ds:schemaRef ds:uri="cea1552e-7e6c-43d0-b21f-e6163597a27f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C293B2BC-86E0-4B96-BB3D-CD4571DEFE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C72214-DA1F-4BA4-96D9-FE00AAAEAB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1552e-7e6c-43d0-b21f-e6163597a27f"/>
    <ds:schemaRef ds:uri="891a9ad7-e07b-4446-9f98-28d2043c58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SAA_maler_4A_4B_nynorsk</Template>
  <TotalTime>2</TotalTime>
  <Pages>1</Pages>
  <Words>221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[Tittel]</vt:lpstr>
      <vt:lpstr>[Tittel]</vt:lpstr>
    </vt:vector>
  </TitlesOfParts>
  <Company>Den Norske Kirke</Company>
  <LinksUpToDate>false</LinksUpToDate>
  <CharactersWithSpaces>1394</CharactersWithSpaces>
  <SharedDoc>false</SharedDoc>
  <HLinks>
    <vt:vector size="6" baseType="variant">
      <vt:variant>
        <vt:i4>393239</vt:i4>
      </vt:variant>
      <vt:variant>
        <vt:i4>3</vt:i4>
      </vt:variant>
      <vt:variant>
        <vt:i4>0</vt:i4>
      </vt:variant>
      <vt:variant>
        <vt:i4>5</vt:i4>
      </vt:variant>
      <vt:variant>
        <vt:lpwstr>http://www.kyrkja.no/sula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[Tittel]</dc:title>
  <dc:subject/>
  <dc:creator>kbo</dc:creator>
  <cp:keywords/>
  <dc:description/>
  <cp:lastModifiedBy>Geir Harald Eikrem</cp:lastModifiedBy>
  <cp:revision>3</cp:revision>
  <cp:lastPrinted>2025-11-13T11:46:00Z</cp:lastPrinted>
  <dcterms:created xsi:type="dcterms:W3CDTF">2025-11-13T11:46:00Z</dcterms:created>
  <dcterms:modified xsi:type="dcterms:W3CDTF">2025-11-13T11:48:00Z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MSIP_Label_e7646c9a-b481-4837-bcc6-911048a5d0ed_Enabled">
    <vt:lpwstr>true</vt:lpwstr>
  </property>
  <property fmtid="{D5CDD505-2E9C-101B-9397-08002B2CF9AE}" pid="4" name="MSIP_Label_e7646c9a-b481-4837-bcc6-911048a5d0ed_SetDate">
    <vt:lpwstr>2025-11-04T12:32:27Z</vt:lpwstr>
  </property>
  <property fmtid="{D5CDD505-2E9C-101B-9397-08002B2CF9AE}" pid="5" name="MSIP_Label_e7646c9a-b481-4837-bcc6-911048a5d0ed_Method">
    <vt:lpwstr>Privileged</vt:lpwstr>
  </property>
  <property fmtid="{D5CDD505-2E9C-101B-9397-08002B2CF9AE}" pid="6" name="MSIP_Label_e7646c9a-b481-4837-bcc6-911048a5d0ed_Name">
    <vt:lpwstr>Open</vt:lpwstr>
  </property>
  <property fmtid="{D5CDD505-2E9C-101B-9397-08002B2CF9AE}" pid="7" name="MSIP_Label_e7646c9a-b481-4837-bcc6-911048a5d0ed_SiteId">
    <vt:lpwstr>41e07e73-30fc-434c-adf2-3ef1c273ecca</vt:lpwstr>
  </property>
  <property fmtid="{D5CDD505-2E9C-101B-9397-08002B2CF9AE}" pid="8" name="MSIP_Label_e7646c9a-b481-4837-bcc6-911048a5d0ed_ActionId">
    <vt:lpwstr>d59c0c0b-04c6-4fdd-865a-6f4d19007803</vt:lpwstr>
  </property>
  <property fmtid="{D5CDD505-2E9C-101B-9397-08002B2CF9AE}" pid="9" name="MSIP_Label_e7646c9a-b481-4837-bcc6-911048a5d0ed_ContentBits">
    <vt:lpwstr>0</vt:lpwstr>
  </property>
  <property fmtid="{D5CDD505-2E9C-101B-9397-08002B2CF9AE}" pid="10" name="MSIP_Label_e7646c9a-b481-4837-bcc6-911048a5d0ed_Tag">
    <vt:lpwstr>10, 0, 1, 1</vt:lpwstr>
  </property>
  <property fmtid="{D5CDD505-2E9C-101B-9397-08002B2CF9AE}" pid="11" name="ContentTypeId">
    <vt:lpwstr>0x0101003244DE15D4665E4F8ADA6457FCCFA7A1</vt:lpwstr>
  </property>
  <property fmtid="{D5CDD505-2E9C-101B-9397-08002B2CF9AE}" pid="12" name="MediaServiceImageTags">
    <vt:lpwstr/>
  </property>
</Properties>
</file>